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398" w:rsidRDefault="00074398">
      <w:pPr>
        <w:jc w:val="center"/>
        <w:rPr>
          <w:rFonts w:ascii="宋体" w:cs="Times New Roman"/>
          <w:b/>
          <w:bCs/>
          <w:sz w:val="72"/>
          <w:szCs w:val="72"/>
        </w:rPr>
      </w:pPr>
    </w:p>
    <w:p w:rsidR="00074398" w:rsidRDefault="00074398">
      <w:pPr>
        <w:spacing w:line="360" w:lineRule="auto"/>
        <w:jc w:val="center"/>
        <w:rPr>
          <w:rFonts w:ascii="宋体" w:cs="Times New Roman"/>
          <w:b/>
          <w:bCs/>
          <w:sz w:val="72"/>
          <w:szCs w:val="72"/>
        </w:rPr>
      </w:pPr>
      <w:r>
        <w:rPr>
          <w:rFonts w:ascii="宋体" w:hAnsi="宋体" w:cs="宋体"/>
          <w:b/>
          <w:bCs/>
          <w:sz w:val="72"/>
          <w:szCs w:val="72"/>
        </w:rPr>
        <w:t>YPK-4012</w:t>
      </w:r>
      <w:r>
        <w:rPr>
          <w:rFonts w:ascii="宋体" w:hAnsi="宋体" w:cs="宋体" w:hint="eastAsia"/>
          <w:b/>
          <w:bCs/>
          <w:sz w:val="72"/>
          <w:szCs w:val="72"/>
        </w:rPr>
        <w:t>开箱机</w:t>
      </w:r>
    </w:p>
    <w:p w:rsidR="00074398" w:rsidRDefault="00074398">
      <w:pPr>
        <w:spacing w:line="360" w:lineRule="auto"/>
        <w:jc w:val="center"/>
        <w:rPr>
          <w:rFonts w:ascii="宋体" w:cs="Times New Roman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使用说明书</w:t>
      </w: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>
      <w:pPr>
        <w:spacing w:line="360" w:lineRule="auto"/>
        <w:rPr>
          <w:rFonts w:ascii="宋体" w:cs="Times New Roman"/>
        </w:rPr>
      </w:pPr>
    </w:p>
    <w:p w:rsidR="00074398" w:rsidRDefault="00074398" w:rsidP="00B508FF">
      <w:pPr>
        <w:spacing w:line="360" w:lineRule="auto"/>
        <w:ind w:firstLineChars="400" w:firstLine="31680"/>
        <w:rPr>
          <w:rFonts w:ascii="宋体" w:cs="Times New Roman"/>
          <w:sz w:val="32"/>
          <w:szCs w:val="32"/>
          <w:u w:val="single"/>
        </w:rPr>
      </w:pPr>
      <w:r>
        <w:rPr>
          <w:rFonts w:ascii="宋体" w:hAnsi="宋体" w:cs="宋体" w:hint="eastAsia"/>
          <w:sz w:val="32"/>
          <w:szCs w:val="32"/>
        </w:rPr>
        <w:t>名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称：</w:t>
      </w:r>
      <w:r>
        <w:rPr>
          <w:rFonts w:ascii="宋体" w:hAnsi="宋体" w:cs="宋体"/>
          <w:sz w:val="32"/>
          <w:szCs w:val="32"/>
          <w:u w:val="single"/>
        </w:rPr>
        <w:t xml:space="preserve">         </w:t>
      </w:r>
      <w:r>
        <w:rPr>
          <w:rFonts w:ascii="宋体" w:hAnsi="宋体" w:cs="宋体" w:hint="eastAsia"/>
          <w:sz w:val="32"/>
          <w:szCs w:val="32"/>
          <w:u w:val="single"/>
        </w:rPr>
        <w:t>开</w:t>
      </w:r>
      <w:r>
        <w:rPr>
          <w:rFonts w:ascii="宋体" w:hAnsi="宋体" w:cs="宋体"/>
          <w:sz w:val="32"/>
          <w:szCs w:val="32"/>
          <w:u w:val="single"/>
        </w:rPr>
        <w:t xml:space="preserve"> </w:t>
      </w:r>
      <w:r>
        <w:rPr>
          <w:rFonts w:ascii="宋体" w:hAnsi="宋体" w:cs="宋体" w:hint="eastAsia"/>
          <w:sz w:val="32"/>
          <w:szCs w:val="32"/>
          <w:u w:val="single"/>
        </w:rPr>
        <w:t>箱</w:t>
      </w:r>
      <w:r>
        <w:rPr>
          <w:rFonts w:ascii="宋体" w:hAnsi="宋体" w:cs="宋体"/>
          <w:sz w:val="32"/>
          <w:szCs w:val="32"/>
          <w:u w:val="single"/>
        </w:rPr>
        <w:t xml:space="preserve"> </w:t>
      </w:r>
      <w:r>
        <w:rPr>
          <w:rFonts w:ascii="宋体" w:hAnsi="宋体" w:cs="宋体" w:hint="eastAsia"/>
          <w:sz w:val="32"/>
          <w:szCs w:val="32"/>
          <w:u w:val="single"/>
        </w:rPr>
        <w:t>机</w:t>
      </w:r>
      <w:r>
        <w:rPr>
          <w:rFonts w:ascii="宋体" w:hAnsi="宋体" w:cs="宋体"/>
          <w:sz w:val="32"/>
          <w:szCs w:val="32"/>
          <w:u w:val="single"/>
        </w:rPr>
        <w:t xml:space="preserve">           </w:t>
      </w:r>
    </w:p>
    <w:p w:rsidR="00074398" w:rsidRDefault="00074398" w:rsidP="00B508FF">
      <w:pPr>
        <w:spacing w:line="360" w:lineRule="auto"/>
        <w:ind w:firstLineChars="400" w:firstLine="31680"/>
        <w:rPr>
          <w:rFonts w:ascii="宋体" w:cs="Times New Roman"/>
          <w:sz w:val="32"/>
          <w:szCs w:val="32"/>
          <w:u w:val="single"/>
        </w:rPr>
      </w:pPr>
      <w:r>
        <w:rPr>
          <w:rFonts w:ascii="宋体" w:hAnsi="宋体" w:cs="宋体" w:hint="eastAsia"/>
          <w:sz w:val="32"/>
          <w:szCs w:val="32"/>
        </w:rPr>
        <w:t>型</w:t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号：</w:t>
      </w:r>
      <w:r>
        <w:rPr>
          <w:rFonts w:ascii="宋体" w:hAnsi="宋体" w:cs="宋体"/>
          <w:sz w:val="32"/>
          <w:szCs w:val="32"/>
          <w:u w:val="single"/>
        </w:rPr>
        <w:t xml:space="preserve">         YPK-4012           </w:t>
      </w:r>
    </w:p>
    <w:p w:rsidR="00074398" w:rsidRDefault="00074398" w:rsidP="00B508FF">
      <w:pPr>
        <w:spacing w:line="360" w:lineRule="auto"/>
        <w:ind w:firstLineChars="300" w:firstLine="31680"/>
        <w:rPr>
          <w:rFonts w:ascii="宋体" w:cs="Times New Roman"/>
          <w:sz w:val="32"/>
          <w:szCs w:val="32"/>
          <w:u w:val="single"/>
        </w:rPr>
      </w:pPr>
    </w:p>
    <w:p w:rsidR="00074398" w:rsidRDefault="00074398" w:rsidP="00B508FF">
      <w:pPr>
        <w:spacing w:line="360" w:lineRule="auto"/>
        <w:ind w:firstLineChars="300" w:firstLine="31680"/>
        <w:rPr>
          <w:rFonts w:ascii="宋体" w:cs="Times New Roman"/>
          <w:sz w:val="32"/>
          <w:szCs w:val="32"/>
          <w:u w:val="single"/>
        </w:rPr>
      </w:pPr>
      <w:bookmarkStart w:id="0" w:name="_GoBack"/>
      <w:bookmarkEnd w:id="0"/>
    </w:p>
    <w:p w:rsidR="00074398" w:rsidRDefault="00074398" w:rsidP="00B508FF">
      <w:pPr>
        <w:spacing w:line="360" w:lineRule="auto"/>
        <w:ind w:firstLineChars="300" w:firstLine="31680"/>
        <w:rPr>
          <w:rFonts w:ascii="宋体" w:cs="Times New Roman"/>
          <w:sz w:val="32"/>
          <w:szCs w:val="32"/>
          <w:u w:val="single"/>
        </w:rPr>
      </w:pPr>
    </w:p>
    <w:p w:rsidR="00074398" w:rsidRDefault="00074398" w:rsidP="00B508FF">
      <w:pPr>
        <w:spacing w:line="360" w:lineRule="auto"/>
        <w:ind w:firstLineChars="300" w:firstLine="31680"/>
        <w:rPr>
          <w:rFonts w:ascii="宋体" w:cs="Times New Roman"/>
          <w:sz w:val="32"/>
          <w:szCs w:val="32"/>
          <w:u w:val="single"/>
        </w:rPr>
      </w:pPr>
    </w:p>
    <w:p w:rsidR="00074398" w:rsidRPr="00B508FF" w:rsidRDefault="00074398" w:rsidP="00B508FF">
      <w:pPr>
        <w:spacing w:line="360" w:lineRule="auto"/>
        <w:jc w:val="center"/>
        <w:rPr>
          <w:rFonts w:ascii="宋体" w:cs="Times New Roman"/>
          <w:sz w:val="32"/>
          <w:szCs w:val="32"/>
        </w:rPr>
      </w:pPr>
      <w:r w:rsidRPr="00B508FF">
        <w:rPr>
          <w:rFonts w:ascii="宋体" w:cs="宋体" w:hint="eastAsia"/>
          <w:sz w:val="32"/>
          <w:szCs w:val="32"/>
        </w:rPr>
        <w:t>青岛艾讯包装设备有限公司</w:t>
      </w:r>
    </w:p>
    <w:p w:rsidR="00074398" w:rsidRDefault="00074398">
      <w:pPr>
        <w:spacing w:line="240" w:lineRule="atLeast"/>
        <w:rPr>
          <w:rFonts w:ascii="宋体" w:cs="Times New Roman"/>
          <w:b/>
          <w:bCs/>
          <w:sz w:val="36"/>
          <w:szCs w:val="36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序言</w:t>
      </w:r>
    </w:p>
    <w:p w:rsidR="00074398" w:rsidRDefault="00074398">
      <w:pPr>
        <w:spacing w:line="272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感谢您购买本公司的纸箱自动成型封底机。</w:t>
      </w:r>
    </w:p>
    <w:p w:rsidR="00074398" w:rsidRDefault="00074398">
      <w:pPr>
        <w:spacing w:line="26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firstLine="560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本手册就其基本结构、使用方法及操作注意事项加以说明，以利于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安全、正确地使用机器，并提高机器的使用寿命，请在使用机器前详细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阅读此手册，请确保把手册交到最终用户手中，如果因技术更新导致本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手册内容有所变动，恕不另行通知。</w:t>
      </w:r>
    </w:p>
    <w:p w:rsidR="00074398" w:rsidRDefault="00074398">
      <w:pPr>
        <w:spacing w:line="33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JP </w:t>
      </w:r>
      <w:r>
        <w:rPr>
          <w:rFonts w:ascii="宋体" w:hAnsi="宋体" w:cs="宋体" w:hint="eastAsia"/>
          <w:sz w:val="28"/>
          <w:szCs w:val="28"/>
        </w:rPr>
        <w:t>系列封箱机是以</w:t>
      </w:r>
      <w:r>
        <w:rPr>
          <w:rFonts w:ascii="Times New Roman" w:hAnsi="Times New Roman" w:cs="Times New Roman"/>
          <w:sz w:val="28"/>
          <w:szCs w:val="28"/>
        </w:rPr>
        <w:t xml:space="preserve"> OPP </w:t>
      </w:r>
      <w:r>
        <w:rPr>
          <w:rFonts w:ascii="宋体" w:hAnsi="宋体" w:cs="宋体" w:hint="eastAsia"/>
          <w:sz w:val="28"/>
          <w:szCs w:val="28"/>
        </w:rPr>
        <w:t>带为主要材料，对各类纸箱进行封贴的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机器。本机结构简单，操作方便，易于维修，广泛使用于各行各业，达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31"/>
          <w:szCs w:val="31"/>
        </w:rPr>
      </w:pPr>
      <w:r>
        <w:rPr>
          <w:rFonts w:ascii="宋体" w:hAnsi="宋体" w:cs="宋体" w:hint="eastAsia"/>
          <w:sz w:val="28"/>
          <w:szCs w:val="28"/>
        </w:rPr>
        <w:t>到美观、高效的理想效果</w:t>
      </w:r>
      <w:r>
        <w:rPr>
          <w:rFonts w:ascii="宋体" w:hAnsi="宋体" w:cs="宋体" w:hint="eastAsia"/>
          <w:sz w:val="31"/>
          <w:szCs w:val="31"/>
        </w:rPr>
        <w:t>。</w:t>
      </w:r>
    </w:p>
    <w:p w:rsidR="00074398" w:rsidRDefault="00074398">
      <w:pPr>
        <w:spacing w:line="230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ind w:left="3060"/>
        <w:rPr>
          <w:rFonts w:ascii="宋体" w:cs="Times New Roman"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安全事项</w:t>
      </w:r>
      <w:r>
        <w:rPr>
          <w:rFonts w:ascii="宋体" w:hAnsi="宋体" w:cs="宋体" w:hint="eastAsia"/>
          <w:sz w:val="36"/>
          <w:szCs w:val="36"/>
        </w:rPr>
        <w:t>：</w:t>
      </w:r>
    </w:p>
    <w:p w:rsidR="00074398" w:rsidRDefault="00074398">
      <w:pPr>
        <w:spacing w:line="287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宋体" w:hAnsi="宋体" w:cs="宋体" w:hint="eastAsia"/>
          <w:sz w:val="28"/>
          <w:szCs w:val="28"/>
        </w:rPr>
        <w:t>操作本机台前，操作员必须详细阅读使用操作说明；</w:t>
      </w:r>
    </w:p>
    <w:p w:rsidR="00074398" w:rsidRDefault="00074398">
      <w:pPr>
        <w:spacing w:line="283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.2 </w:t>
      </w:r>
      <w:r>
        <w:rPr>
          <w:rFonts w:ascii="宋体" w:hAnsi="宋体" w:cs="宋体" w:hint="eastAsia"/>
          <w:sz w:val="28"/>
          <w:szCs w:val="28"/>
        </w:rPr>
        <w:t>操作人员在操作本机时，不得将身体部位置于机器运转位置；</w:t>
      </w:r>
    </w:p>
    <w:p w:rsidR="00074398" w:rsidRDefault="00074398">
      <w:pPr>
        <w:spacing w:line="276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宋体" w:hAnsi="宋体" w:cs="宋体" w:hint="eastAsia"/>
          <w:sz w:val="28"/>
          <w:szCs w:val="28"/>
        </w:rPr>
        <w:t>维修人员在维修保养前亦必须在进行详细阅读本使用操作说明；</w:t>
      </w:r>
    </w:p>
    <w:p w:rsidR="00074398" w:rsidRDefault="00074398">
      <w:pPr>
        <w:spacing w:line="281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宋体" w:hAnsi="宋体" w:cs="宋体" w:hint="eastAsia"/>
          <w:sz w:val="28"/>
          <w:szCs w:val="28"/>
        </w:rPr>
        <w:t>装卸胶带及正常保养或维修时，请务必关闭电源、气源，以策安全；</w:t>
      </w:r>
    </w:p>
    <w:p w:rsidR="00074398" w:rsidRDefault="00074398">
      <w:pPr>
        <w:spacing w:line="275" w:lineRule="exact"/>
        <w:rPr>
          <w:rFonts w:ascii="Times New Roman" w:hAnsi="Times New Roman" w:cs="Times New Roman"/>
        </w:rPr>
      </w:pPr>
    </w:p>
    <w:p w:rsidR="00074398" w:rsidRDefault="00074398">
      <w:pPr>
        <w:spacing w:line="239" w:lineRule="auto"/>
        <w:rPr>
          <w:rFonts w:ascii="宋体" w:cs="Times New Roman"/>
          <w:sz w:val="31"/>
          <w:szCs w:val="31"/>
        </w:rPr>
      </w:pPr>
      <w:r>
        <w:rPr>
          <w:rFonts w:ascii="Times New Roman" w:hAnsi="Times New Roman" w:cs="Times New Roman"/>
          <w:sz w:val="28"/>
          <w:szCs w:val="28"/>
        </w:rPr>
        <w:t xml:space="preserve">.5 </w:t>
      </w:r>
      <w:r>
        <w:rPr>
          <w:rFonts w:ascii="宋体" w:hAnsi="宋体" w:cs="宋体" w:hint="eastAsia"/>
          <w:sz w:val="28"/>
          <w:szCs w:val="28"/>
        </w:rPr>
        <w:t>非经受训练过之人员，请勿随意靠近或触碰本机器。</w:t>
      </w: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</w:rPr>
      </w:pPr>
    </w:p>
    <w:p w:rsidR="00074398" w:rsidRDefault="00074398">
      <w:pPr>
        <w:spacing w:line="365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ind w:left="4000"/>
        <w:rPr>
          <w:rFonts w:ascii="Times New Roman" w:hAnsi="Times New Roman" w:cs="Times New Roman"/>
        </w:rPr>
        <w:sectPr w:rsidR="00074398">
          <w:pgSz w:w="11900" w:h="16840"/>
          <w:pgMar w:top="1440" w:right="1340" w:bottom="0" w:left="1800" w:header="0" w:footer="0" w:gutter="0"/>
          <w:cols w:space="720"/>
          <w:docGrid w:linePitch="360"/>
        </w:sectPr>
      </w:pPr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目录</w:t>
      </w:r>
    </w:p>
    <w:p w:rsidR="00074398" w:rsidRDefault="00074398">
      <w:pPr>
        <w:spacing w:line="237" w:lineRule="exact"/>
        <w:rPr>
          <w:rFonts w:ascii="Times New Roman" w:hAnsi="Times New Roman" w:cs="Times New Roman"/>
        </w:rPr>
      </w:pPr>
    </w:p>
    <w:p w:rsidR="00074398" w:rsidRDefault="00074398">
      <w:pPr>
        <w:tabs>
          <w:tab w:val="left" w:leader="dot" w:pos="826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1 </w:t>
      </w:r>
      <w:r>
        <w:rPr>
          <w:rFonts w:ascii="宋体" w:hAnsi="宋体" w:cs="宋体" w:hint="eastAsia"/>
          <w:sz w:val="32"/>
          <w:szCs w:val="32"/>
        </w:rPr>
        <w:t>本机特性</w:t>
      </w:r>
      <w:r>
        <w:rPr>
          <w:rFonts w:ascii="宋体" w:cs="宋体"/>
        </w:rPr>
        <w:t>...................................................................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1</w:t>
      </w:r>
    </w:p>
    <w:p w:rsidR="00074398" w:rsidRDefault="00074398">
      <w:pPr>
        <w:spacing w:line="251" w:lineRule="exact"/>
        <w:rPr>
          <w:rFonts w:ascii="Times New Roman" w:hAnsi="Times New Roman" w:cs="Times New Roman"/>
        </w:rPr>
      </w:pPr>
    </w:p>
    <w:p w:rsidR="00074398" w:rsidRDefault="00074398">
      <w:pPr>
        <w:numPr>
          <w:ilvl w:val="0"/>
          <w:numId w:val="1"/>
        </w:numPr>
        <w:tabs>
          <w:tab w:val="left" w:pos="300"/>
        </w:tabs>
        <w:spacing w:line="240" w:lineRule="atLeast"/>
        <w:ind w:left="300" w:hanging="300"/>
        <w:rPr>
          <w:rFonts w:ascii="Times New Roman" w:hAnsi="Times New Roman" w:cs="Times New Roman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机械结构及调节说明</w:t>
      </w:r>
      <w:r>
        <w:rPr>
          <w:rFonts w:ascii="宋体" w:cs="宋体"/>
        </w:rPr>
        <w:t>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2</w:t>
      </w:r>
    </w:p>
    <w:p w:rsidR="00074398" w:rsidRDefault="00074398">
      <w:pPr>
        <w:spacing w:line="261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numPr>
          <w:ilvl w:val="0"/>
          <w:numId w:val="1"/>
        </w:numPr>
        <w:tabs>
          <w:tab w:val="left" w:pos="300"/>
        </w:tabs>
        <w:spacing w:line="240" w:lineRule="atLeast"/>
        <w:ind w:left="300" w:hanging="300"/>
        <w:rPr>
          <w:rFonts w:ascii="Times New Roman" w:hAnsi="Times New Roman" w:cs="Times New Roman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机器操作流程</w:t>
      </w:r>
      <w:r>
        <w:rPr>
          <w:rFonts w:ascii="宋体" w:cs="宋体"/>
        </w:rPr>
        <w:t>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2</w:t>
      </w:r>
    </w:p>
    <w:p w:rsidR="00074398" w:rsidRDefault="00074398">
      <w:pPr>
        <w:spacing w:line="259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3.1 </w:t>
      </w:r>
      <w:r>
        <w:rPr>
          <w:rFonts w:ascii="宋体" w:hAnsi="宋体" w:cs="宋体" w:hint="eastAsia"/>
          <w:sz w:val="30"/>
          <w:szCs w:val="30"/>
        </w:rPr>
        <w:t>机械部分调整及操作说明</w:t>
      </w:r>
      <w:r>
        <w:rPr>
          <w:rFonts w:ascii="宋体" w:cs="宋体"/>
        </w:rPr>
        <w:t>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2</w:t>
      </w:r>
    </w:p>
    <w:p w:rsidR="00074398" w:rsidRDefault="00074398">
      <w:pPr>
        <w:spacing w:line="261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3.2 </w:t>
      </w:r>
      <w:r>
        <w:rPr>
          <w:rFonts w:ascii="宋体" w:hAnsi="宋体" w:cs="宋体" w:hint="eastAsia"/>
          <w:sz w:val="30"/>
          <w:szCs w:val="30"/>
        </w:rPr>
        <w:t>电控部分调整及操作说明</w:t>
      </w:r>
      <w:r>
        <w:rPr>
          <w:rFonts w:ascii="宋体" w:cs="宋体"/>
        </w:rPr>
        <w:t>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7</w:t>
      </w:r>
    </w:p>
    <w:p w:rsidR="00074398" w:rsidRDefault="00074398">
      <w:pPr>
        <w:spacing w:line="251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3.3 </w:t>
      </w:r>
      <w:r>
        <w:rPr>
          <w:rFonts w:ascii="宋体" w:hAnsi="宋体" w:cs="宋体" w:hint="eastAsia"/>
          <w:sz w:val="30"/>
          <w:szCs w:val="30"/>
        </w:rPr>
        <w:t>气控部分调整及操作说明</w:t>
      </w:r>
      <w:r>
        <w:rPr>
          <w:rFonts w:ascii="宋体" w:cs="宋体"/>
        </w:rPr>
        <w:t>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9</w:t>
      </w:r>
    </w:p>
    <w:p w:rsidR="00074398" w:rsidRDefault="00074398">
      <w:pPr>
        <w:spacing w:line="240" w:lineRule="exact"/>
        <w:rPr>
          <w:rFonts w:ascii="Times New Roman" w:hAnsi="Times New Roman" w:cs="Times New Roman"/>
        </w:rPr>
      </w:pPr>
    </w:p>
    <w:p w:rsidR="00074398" w:rsidRDefault="00074398">
      <w:pPr>
        <w:tabs>
          <w:tab w:val="left" w:pos="5740"/>
        </w:tabs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3.4 </w:t>
      </w:r>
      <w:r>
        <w:rPr>
          <w:rFonts w:ascii="宋体" w:hAnsi="宋体" w:cs="宋体" w:hint="eastAsia"/>
          <w:sz w:val="32"/>
          <w:szCs w:val="32"/>
        </w:rPr>
        <w:t>贴带器调整及操作说明</w:t>
      </w:r>
      <w:r>
        <w:rPr>
          <w:rFonts w:ascii="宋体" w:cs="宋体"/>
        </w:rPr>
        <w:t>..............................................</w:t>
      </w:r>
      <w:r>
        <w:rPr>
          <w:rFonts w:ascii="Times New Roman" w:hAnsi="Times New Roman" w:cs="Times New Roman"/>
          <w:sz w:val="32"/>
          <w:szCs w:val="32"/>
        </w:rPr>
        <w:t>12</w:t>
      </w:r>
    </w:p>
    <w:p w:rsidR="00074398" w:rsidRDefault="00074398">
      <w:pPr>
        <w:spacing w:line="237" w:lineRule="exact"/>
        <w:rPr>
          <w:rFonts w:ascii="Times New Roman" w:hAnsi="Times New Roman" w:cs="Times New Roman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</w:t>
      </w:r>
      <w:r>
        <w:rPr>
          <w:rFonts w:ascii="宋体" w:hAnsi="宋体" w:cs="宋体" w:hint="eastAsia"/>
          <w:sz w:val="32"/>
          <w:szCs w:val="32"/>
        </w:rPr>
        <w:t>爆炸图</w:t>
      </w:r>
      <w:r>
        <w:rPr>
          <w:rFonts w:ascii="宋体" w:cs="宋体"/>
        </w:rPr>
        <w:t>.....................................................................</w:t>
      </w:r>
      <w:r>
        <w:rPr>
          <w:rFonts w:ascii="Times New Roman" w:hAnsi="Times New Roman" w:cs="Times New Roman"/>
          <w:sz w:val="32"/>
          <w:szCs w:val="32"/>
        </w:rPr>
        <w:t>16</w:t>
      </w:r>
    </w:p>
    <w:p w:rsidR="00074398" w:rsidRDefault="00074398">
      <w:pPr>
        <w:spacing w:line="254" w:lineRule="exact"/>
        <w:rPr>
          <w:rFonts w:ascii="Times New Roman" w:hAnsi="Times New Roman" w:cs="Times New Roman"/>
        </w:rPr>
      </w:pPr>
    </w:p>
    <w:p w:rsidR="00074398" w:rsidRDefault="00074398">
      <w:pPr>
        <w:numPr>
          <w:ilvl w:val="0"/>
          <w:numId w:val="2"/>
        </w:numPr>
        <w:tabs>
          <w:tab w:val="left" w:pos="520"/>
        </w:tabs>
        <w:spacing w:line="240" w:lineRule="atLeast"/>
        <w:ind w:left="520" w:hanging="520"/>
        <w:rPr>
          <w:rFonts w:ascii="Times New Roman" w:hAnsi="Times New Roman" w:cs="Times New Roman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储料部分爆炸图及零件表</w:t>
      </w:r>
      <w:r>
        <w:rPr>
          <w:rFonts w:ascii="宋体" w:cs="宋体"/>
        </w:rPr>
        <w:t>............................................</w:t>
      </w:r>
      <w:r>
        <w:rPr>
          <w:rFonts w:ascii="Times New Roman" w:hAnsi="Times New Roman" w:cs="Times New Roman"/>
          <w:sz w:val="30"/>
          <w:szCs w:val="30"/>
        </w:rPr>
        <w:t>16</w:t>
      </w:r>
    </w:p>
    <w:p w:rsidR="00074398" w:rsidRDefault="00074398">
      <w:pPr>
        <w:spacing w:line="261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numPr>
          <w:ilvl w:val="0"/>
          <w:numId w:val="2"/>
        </w:numPr>
        <w:tabs>
          <w:tab w:val="left" w:pos="520"/>
        </w:tabs>
        <w:spacing w:line="240" w:lineRule="atLeast"/>
        <w:ind w:left="520" w:hanging="520"/>
        <w:rPr>
          <w:rFonts w:ascii="Times New Roman" w:hAnsi="Times New Roman" w:cs="Times New Roman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机体部分爆炸图及零件表</w:t>
      </w:r>
      <w:r>
        <w:rPr>
          <w:rFonts w:ascii="宋体" w:cs="宋体"/>
        </w:rPr>
        <w:t>............................................</w:t>
      </w:r>
      <w:r>
        <w:rPr>
          <w:rFonts w:ascii="Times New Roman" w:hAnsi="Times New Roman" w:cs="Times New Roman"/>
          <w:sz w:val="30"/>
          <w:szCs w:val="30"/>
        </w:rPr>
        <w:t>18</w:t>
      </w:r>
    </w:p>
    <w:p w:rsidR="00074398" w:rsidRDefault="00074398">
      <w:pPr>
        <w:spacing w:line="251" w:lineRule="exact"/>
        <w:rPr>
          <w:rFonts w:ascii="Times New Roman" w:hAnsi="Times New Roman" w:cs="Times New Roman"/>
          <w:sz w:val="30"/>
          <w:szCs w:val="30"/>
        </w:rPr>
      </w:pPr>
    </w:p>
    <w:p w:rsidR="00074398" w:rsidRDefault="00074398">
      <w:pPr>
        <w:numPr>
          <w:ilvl w:val="0"/>
          <w:numId w:val="2"/>
        </w:numPr>
        <w:tabs>
          <w:tab w:val="left" w:pos="520"/>
        </w:tabs>
        <w:spacing w:line="240" w:lineRule="atLeast"/>
        <w:ind w:left="520" w:hanging="520"/>
        <w:rPr>
          <w:rFonts w:ascii="Times New Roman" w:hAnsi="Times New Roman" w:cs="Times New Roman"/>
          <w:sz w:val="30"/>
          <w:szCs w:val="30"/>
        </w:rPr>
        <w:sectPr w:rsidR="00074398">
          <w:footerReference w:type="default" r:id="rId7"/>
          <w:pgSz w:w="11900" w:h="16840"/>
          <w:pgMar w:top="1440" w:right="740" w:bottom="0" w:left="1800" w:header="0" w:footer="0" w:gutter="0"/>
          <w:pgNumType w:start="1"/>
          <w:cols w:space="720"/>
          <w:docGrid w:linePitch="360"/>
        </w:sectPr>
      </w:pPr>
      <w:r>
        <w:rPr>
          <w:rFonts w:ascii="宋体" w:hAnsi="宋体" w:cs="宋体" w:hint="eastAsia"/>
          <w:sz w:val="30"/>
          <w:szCs w:val="30"/>
        </w:rPr>
        <w:t>帖带器爆炸图及零件表</w:t>
      </w:r>
      <w:r>
        <w:rPr>
          <w:rFonts w:ascii="宋体" w:cs="宋体"/>
        </w:rPr>
        <w:t>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21</w:t>
      </w: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宋体" w:hAnsi="宋体" w:cs="宋体" w:hint="eastAsia"/>
          <w:b/>
          <w:bCs/>
          <w:sz w:val="28"/>
          <w:szCs w:val="28"/>
        </w:rPr>
        <w:t>本机特性</w:t>
      </w:r>
      <w:r>
        <w:rPr>
          <w:rFonts w:ascii="宋体" w:hAnsi="宋体" w:cs="宋体" w:hint="eastAsia"/>
          <w:sz w:val="28"/>
          <w:szCs w:val="28"/>
        </w:rPr>
        <w:t>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7" type="#_x0000_t75" style="position:absolute;left:0;text-align:left;margin-left:-.5pt;margin-top:3.85pt;width:414.6pt;height:222.6pt;z-index:-251749888;visibility:visible" o:allowincell="f">
            <v:imagedata r:id="rId8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4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420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本机是带有自动折盖封底功能的半自动封箱机系列之产品，单机</w:t>
      </w:r>
    </w:p>
    <w:p w:rsidR="00074398" w:rsidRDefault="00074398">
      <w:pPr>
        <w:spacing w:line="29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操作，经济而又高效，是较为理想的封箱设备，主要参数如下：</w:t>
      </w:r>
    </w:p>
    <w:p w:rsidR="00074398" w:rsidRDefault="00074398">
      <w:pPr>
        <w:spacing w:line="31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封箱宽度：</w:t>
      </w:r>
      <w:r>
        <w:rPr>
          <w:rFonts w:ascii="Times New Roman" w:hAnsi="Times New Roman" w:cs="Times New Roman"/>
          <w:sz w:val="28"/>
          <w:szCs w:val="28"/>
        </w:rPr>
        <w:t>150mm~400mm</w:t>
      </w:r>
    </w:p>
    <w:p w:rsidR="00074398" w:rsidRDefault="00074398">
      <w:pPr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封箱高度：</w:t>
      </w:r>
      <w:r>
        <w:rPr>
          <w:rFonts w:ascii="Times New Roman" w:hAnsi="Times New Roman" w:cs="Times New Roman"/>
          <w:sz w:val="28"/>
          <w:szCs w:val="28"/>
        </w:rPr>
        <w:t>150mm~350mm</w:t>
      </w:r>
    </w:p>
    <w:p w:rsidR="00074398" w:rsidRDefault="00074398">
      <w:pPr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封箱长度：</w:t>
      </w:r>
      <w:r>
        <w:rPr>
          <w:rFonts w:ascii="Times New Roman" w:hAnsi="Times New Roman" w:cs="Times New Roman"/>
          <w:sz w:val="28"/>
          <w:szCs w:val="28"/>
        </w:rPr>
        <w:t>250mm~450mm</w:t>
      </w:r>
    </w:p>
    <w:p w:rsidR="00074398" w:rsidRDefault="00074398">
      <w:pPr>
        <w:spacing w:line="27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台面高度：</w:t>
      </w:r>
      <w:r>
        <w:rPr>
          <w:rFonts w:ascii="Times New Roman" w:hAnsi="Times New Roman" w:cs="Times New Roman"/>
          <w:sz w:val="28"/>
          <w:szCs w:val="28"/>
        </w:rPr>
        <w:t>625mm</w:t>
      </w:r>
    </w:p>
    <w:p w:rsidR="00074398" w:rsidRDefault="00074398">
      <w:pPr>
        <w:spacing w:line="28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86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外形尺寸：</w:t>
      </w:r>
      <w:r>
        <w:rPr>
          <w:rFonts w:ascii="Times New Roman" w:hAnsi="Times New Roman" w:cs="Times New Roman"/>
          <w:sz w:val="28"/>
          <w:szCs w:val="28"/>
        </w:rPr>
        <w:t>L2000 mm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W1900 mm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H1450 mm</w:t>
      </w:r>
    </w:p>
    <w:p w:rsidR="00074398" w:rsidRDefault="00074398">
      <w:pPr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封箱速度：</w:t>
      </w:r>
      <w:r>
        <w:rPr>
          <w:rFonts w:ascii="Times New Roman" w:hAnsi="Times New Roman" w:cs="Times New Roman"/>
          <w:sz w:val="28"/>
          <w:szCs w:val="28"/>
        </w:rPr>
        <w:t>20m/min</w:t>
      </w:r>
    </w:p>
    <w:p w:rsidR="00074398" w:rsidRDefault="00074398">
      <w:pPr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314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适用电源：</w:t>
      </w:r>
      <w:r>
        <w:rPr>
          <w:rFonts w:ascii="Times New Roman" w:hAnsi="Times New Roman" w:cs="Times New Roman"/>
          <w:sz w:val="28"/>
          <w:szCs w:val="28"/>
        </w:rPr>
        <w:t>220v  50/60HZ</w:t>
      </w:r>
    </w:p>
    <w:p w:rsidR="00074398" w:rsidRDefault="00074398">
      <w:pPr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气压源供应：</w:t>
      </w:r>
      <w:r>
        <w:rPr>
          <w:rFonts w:ascii="Times New Roman" w:hAnsi="Times New Roman" w:cs="Times New Roman"/>
          <w:sz w:val="28"/>
          <w:szCs w:val="28"/>
        </w:rPr>
        <w:t>5.5~6kg/cm</w:t>
      </w:r>
      <w:r>
        <w:rPr>
          <w:rFonts w:ascii="Arial" w:hAnsi="Arial" w:cs="Arial"/>
          <w:sz w:val="28"/>
          <w:szCs w:val="28"/>
        </w:rPr>
        <w:t>²</w:t>
      </w:r>
    </w:p>
    <w:p w:rsidR="00074398" w:rsidRDefault="00074398">
      <w:pPr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适用胶带：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60~72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mm</w:t>
      </w:r>
      <w:r>
        <w:rPr>
          <w:rFonts w:ascii="宋体" w:cs="宋体" w:hint="eastAsia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>L1000y</w:t>
      </w:r>
    </w:p>
    <w:p w:rsidR="00074398" w:rsidRDefault="00074398">
      <w:pPr>
        <w:spacing w:line="28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机械重量：</w:t>
      </w:r>
      <w:r>
        <w:rPr>
          <w:rFonts w:ascii="宋体" w:hAnsi="宋体" w:cs="宋体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0kg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宋体" w:hAnsi="宋体" w:cs="宋体" w:hint="eastAsia"/>
          <w:b/>
          <w:bCs/>
          <w:sz w:val="28"/>
          <w:szCs w:val="28"/>
        </w:rPr>
        <w:t>机器结构及调整说明</w:t>
      </w:r>
      <w:r>
        <w:rPr>
          <w:rFonts w:ascii="宋体" w:hAnsi="宋体" w:cs="宋体" w:hint="eastAsia"/>
          <w:sz w:val="28"/>
          <w:szCs w:val="28"/>
        </w:rPr>
        <w:t>（见图一）：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3" o:spid="_x0000_s1028" type="#_x0000_t75" style="position:absolute;left:0;text-align:left;margin-left:19pt;margin-top:2.85pt;width:414pt;height:564.6pt;z-index:-251748864;visibility:visible" o:allowincell="f">
            <v:imagedata r:id="rId9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图一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宋体" w:hAnsi="宋体" w:cs="宋体" w:hint="eastAsia"/>
          <w:b/>
          <w:bCs/>
          <w:sz w:val="28"/>
          <w:szCs w:val="28"/>
        </w:rPr>
        <w:t>机器操作流程</w:t>
      </w:r>
    </w:p>
    <w:p w:rsidR="00074398" w:rsidRDefault="00074398">
      <w:pPr>
        <w:spacing w:line="27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>
        <w:rPr>
          <w:rFonts w:ascii="宋体" w:hAnsi="宋体" w:cs="宋体" w:hint="eastAsia"/>
          <w:sz w:val="28"/>
          <w:szCs w:val="28"/>
        </w:rPr>
        <w:t>机械部分调整操作说明</w: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）取一个要开箱的已成型的纸箱。</w:t>
      </w:r>
    </w:p>
    <w:p w:rsidR="00074398" w:rsidRDefault="00074398">
      <w:pPr>
        <w:spacing w:line="28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）转动皮带宽度调节手轮（顺时针，皮带宽度变窄，反之变宽）使</w:t>
      </w:r>
    </w:p>
    <w:p w:rsidR="00074398" w:rsidRDefault="00074398">
      <w:pPr>
        <w:spacing w:line="29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出料皮带宽度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纸箱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等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宋体" w:hAnsi="宋体" w:cs="宋体" w:hint="eastAsia"/>
          <w:sz w:val="28"/>
          <w:szCs w:val="28"/>
        </w:rPr>
        <w:t>如图二所示：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4" o:spid="_x0000_s1029" type="#_x0000_t75" style="position:absolute;left:0;text-align:left;margin-left:21.7pt;margin-top:1.45pt;width:382.95pt;height:246.7pt;z-index:-251747840;visibility:visible" o:allowincell="f">
            <v:imagedata r:id="rId10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7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图二</w:t>
      </w:r>
    </w:p>
    <w:p w:rsidR="00074398" w:rsidRDefault="00074398">
      <w:pPr>
        <w:spacing w:line="32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）转动取纸箱调节手轮（顺时针向前，反之向后）使取纸箱吸盘在</w:t>
      </w:r>
    </w:p>
    <w:p w:rsidR="00074398" w:rsidRDefault="00074398">
      <w:pPr>
        <w:spacing w:line="28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极限位置时，吸盘面与皮带面平行。如图三所示：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5" o:spid="_x0000_s1030" type="#_x0000_t75" style="position:absolute;left:0;text-align:left;margin-left:127.95pt;margin-top:533.15pt;width:338pt;height:200.75pt;z-index:-251746816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0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4000"/>
        <w:rPr>
          <w:rFonts w:ascii="Times New Roman" w:hAnsi="Times New Roman" w:cs="Times New Roman"/>
          <w:sz w:val="28"/>
          <w:szCs w:val="28"/>
        </w:rPr>
        <w:sectPr w:rsidR="00074398">
          <w:footerReference w:type="default" r:id="rId12"/>
          <w:pgSz w:w="11900" w:h="16840"/>
          <w:pgMar w:top="1440" w:right="1440" w:bottom="1440" w:left="1440" w:header="850" w:footer="964" w:gutter="0"/>
          <w:pgNumType w:start="1"/>
          <w:cols w:space="720"/>
          <w:docGrid w:linePitch="360"/>
        </w:sect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39" w:lineRule="auto"/>
        <w:jc w:val="center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图三</w:t>
      </w:r>
    </w:p>
    <w:p w:rsidR="00074398" w:rsidRDefault="00074398">
      <w:pPr>
        <w:spacing w:line="240" w:lineRule="atLeast"/>
        <w:rPr>
          <w:rFonts w:ascii="宋体" w:cs="Times New Roman"/>
          <w:color w:val="0000FF"/>
          <w:sz w:val="28"/>
          <w:szCs w:val="28"/>
          <w:u w:val="single"/>
        </w:rPr>
        <w:sectPr w:rsidR="00074398">
          <w:type w:val="continuous"/>
          <w:pgSz w:w="11900" w:h="16840"/>
          <w:pgMar w:top="1440" w:right="1440" w:bottom="1440" w:left="1440" w:header="0" w:footer="0" w:gutter="0"/>
          <w:cols w:space="720"/>
          <w:docGrid w:linePitch="360"/>
        </w:sect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）松开压板调节防松手把，调整压板高度与成型纸箱高度相等（顺</w:t>
      </w:r>
    </w:p>
    <w:p w:rsidR="00074398" w:rsidRDefault="00074398">
      <w:pPr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时针向下，反之向上）完成后锁紧防松手把。如图四所示：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6" o:spid="_x0000_s1031" type="#_x0000_t75" style="position:absolute;left:0;text-align:left;margin-left:0;margin-top:18.45pt;width:414pt;height:223.45pt;z-index:-251745792;visibility:visible" o:allowincell="f">
            <v:imagedata r:id="rId13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6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图四</w:t>
      </w:r>
    </w:p>
    <w:p w:rsidR="00074398" w:rsidRDefault="00074398">
      <w:pPr>
        <w:spacing w:line="30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）取未开箱纸箱，以挡料块下边缘为基准放置，调整储料槽的高度</w:t>
      </w:r>
    </w:p>
    <w:p w:rsidR="00074398" w:rsidRDefault="00074398">
      <w:pPr>
        <w:spacing w:line="29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及宽度，分别使其与未成型纸箱的高度、宽度相等。如图五所示：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7" o:spid="_x0000_s1032" type="#_x0000_t75" style="position:absolute;left:0;text-align:left;margin-left:134.45pt;margin-top:475.1pt;width:338.55pt;height:219.25pt;z-index:-251744768;visibility:visible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32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    </w:t>
      </w:r>
      <w:r>
        <w:rPr>
          <w:rFonts w:ascii="宋体" w:hAnsi="宋体" w:cs="宋体" w:hint="eastAsia"/>
          <w:sz w:val="28"/>
          <w:szCs w:val="28"/>
        </w:rPr>
        <w:t>图五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宋体" w:hAnsi="宋体" w:cs="宋体" w:hint="eastAsia"/>
          <w:sz w:val="28"/>
          <w:szCs w:val="28"/>
        </w:rPr>
        <w:t>调节锥形调整块，使其对齐纸箱折线。如图六所示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8" o:spid="_x0000_s1033" type="#_x0000_t75" style="position:absolute;left:0;text-align:left;margin-left:36.5pt;margin-top:8.65pt;width:414pt;height:268.1pt;z-index:-251743744;visibility:visible" o:allowincell="f">
            <v:imagedata r:id="rId15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图六</w:t>
      </w:r>
    </w:p>
    <w:p w:rsidR="00074398" w:rsidRDefault="00074398">
      <w:pPr>
        <w:spacing w:line="31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）转动推纸箱调节手轮，调节至推料杆、锥形调整块，纸箱折线处于同一直线上，如图七所示：</w:t>
      </w:r>
    </w:p>
    <w:p w:rsidR="00074398" w:rsidRDefault="00074398">
      <w:pPr>
        <w:spacing w:line="65" w:lineRule="exact"/>
        <w:rPr>
          <w:rFonts w:ascii="Times New Roman" w:hAnsi="Times New Roman" w:cs="Times New Roman"/>
          <w:sz w:val="28"/>
          <w:szCs w:val="28"/>
        </w:rPr>
      </w:pPr>
      <w:bookmarkStart w:id="1" w:name="page9"/>
      <w:bookmarkEnd w:id="1"/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9" o:spid="_x0000_s1034" type="#_x0000_t75" style="position:absolute;left:0;text-align:left;margin-left:19.5pt;margin-top:5.55pt;width:414pt;height:268.1pt;z-index:-251742720;visibility:visible" o:allowincell="f">
            <v:imagedata r:id="rId16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图七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宋体" w:hAnsi="宋体" w:cs="宋体" w:hint="eastAsia"/>
          <w:sz w:val="28"/>
          <w:szCs w:val="28"/>
        </w:rPr>
        <w:t>）将吸盘根据纸箱大小调整到合适的位置。如图八所示：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0" o:spid="_x0000_s1035" type="#_x0000_t75" style="position:absolute;left:0;text-align:left;margin-left:0;margin-top:16pt;width:414pt;height:268.7pt;z-index:-251741696;visibility:visible" o:allowincell="f">
            <v:imagedata r:id="rId17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图八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）最后将未成型纸箱放入储料槽中并放下储料推板，至此已完成开</w:t>
      </w:r>
    </w:p>
    <w:p w:rsidR="00074398" w:rsidRDefault="00074398">
      <w:pPr>
        <w:spacing w:line="26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机前的机械调节。如图九所示：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1" o:spid="_x0000_s1036" type="#_x0000_t75" style="position:absolute;left:0;text-align:left;margin-left:0;margin-top:13.3pt;width:404.65pt;height:244.7pt;z-index:-251740672;visibility:visible" o:allowincell="f">
            <v:imagedata r:id="rId18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3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图九</w:t>
      </w:r>
    </w:p>
    <w:p w:rsidR="00074398" w:rsidRDefault="00074398">
      <w:pPr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 </w:t>
      </w:r>
      <w:r>
        <w:rPr>
          <w:rFonts w:ascii="宋体" w:hAnsi="宋体" w:cs="宋体" w:hint="eastAsia"/>
          <w:b/>
          <w:bCs/>
          <w:sz w:val="28"/>
          <w:szCs w:val="28"/>
        </w:rPr>
        <w:t>电控部分调整操作说明</w:t>
      </w:r>
    </w:p>
    <w:p w:rsidR="00074398" w:rsidRDefault="00074398">
      <w:pPr>
        <w:spacing w:line="28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）确定开箱机已送入电源和气源。</w:t>
      </w:r>
    </w:p>
    <w:p w:rsidR="00074398" w:rsidRDefault="00074398">
      <w:pPr>
        <w:spacing w:line="30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）依序打开</w:t>
      </w:r>
      <w:r>
        <w:rPr>
          <w:rFonts w:ascii="Times New Roman" w:hAnsi="Times New Roman" w:cs="Times New Roman"/>
          <w:sz w:val="28"/>
          <w:szCs w:val="28"/>
        </w:rPr>
        <w:t xml:space="preserve"> NFB</w:t>
      </w:r>
      <w:r>
        <w:rPr>
          <w:rFonts w:ascii="宋体" w:hAnsi="宋体" w:cs="宋体" w:hint="eastAsia"/>
          <w:sz w:val="28"/>
          <w:szCs w:val="28"/>
        </w:rPr>
        <w:t>、电源开关，及确定急停钮为非下压状态。如图十</w:t>
      </w:r>
    </w:p>
    <w:p w:rsidR="00074398" w:rsidRDefault="00074398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2" o:spid="_x0000_s1037" type="#_x0000_t75" style="position:absolute;left:0;text-align:left;margin-left:80.15pt;margin-top:3.5pt;width:306pt;height:169.3pt;z-index:-251739648;visibility:visible" o:allowincell="f">
            <v:imagedata r:id="rId19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2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</w:t>
      </w:r>
    </w:p>
    <w:p w:rsidR="00074398" w:rsidRDefault="00074398">
      <w:pPr>
        <w:spacing w:line="31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）开机后屏幕显示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如图十一所示：</w:t>
      </w:r>
    </w:p>
    <w:p w:rsidR="00074398" w:rsidRDefault="00074398">
      <w:pPr>
        <w:spacing w:line="11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3" o:spid="_x0000_s1038" type="#_x0000_t75" style="position:absolute;left:0;text-align:left;margin-left:143.55pt;margin-top:438.75pt;width:307.55pt;height:215.75pt;z-index:-251738624;visibility:visible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9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3740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图十一</w:t>
      </w:r>
    </w:p>
    <w:p w:rsidR="00074398" w:rsidRDefault="00074398">
      <w:pPr>
        <w:spacing w:line="3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）主画面如图十二所示：</w:t>
      </w:r>
    </w:p>
    <w:p w:rsidR="00074398" w:rsidRDefault="00074398">
      <w:pPr>
        <w:spacing w:line="27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自动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宋体" w:hAnsi="宋体" w:cs="宋体" w:hint="eastAsia"/>
          <w:sz w:val="28"/>
          <w:szCs w:val="28"/>
        </w:rPr>
        <w:t>手动：为手自动状态切换及显示，在手动状态下，按下启动键，则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转换至手动画面。</w:t>
      </w:r>
    </w:p>
    <w:p w:rsidR="00074398" w:rsidRDefault="00074398">
      <w:pPr>
        <w:spacing w:line="30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110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启</w:t>
      </w:r>
      <w:r>
        <w:rPr>
          <w:rFonts w:ascii="宋体" w:hAnsi="宋体" w:cs="宋体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</w:rPr>
        <w:t>动：在自动状态下按启动键，则连续执行开箱作业。</w:t>
      </w:r>
    </w:p>
    <w:p w:rsidR="00074398" w:rsidRDefault="00074398">
      <w:pPr>
        <w:spacing w:line="29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110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停</w:t>
      </w:r>
      <w:r>
        <w:rPr>
          <w:rFonts w:ascii="宋体" w:hAnsi="宋体" w:cs="宋体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</w:rPr>
        <w:t>止：使机器停止工作。</w:t>
      </w:r>
    </w:p>
    <w:p w:rsidR="00074398" w:rsidRDefault="00074398">
      <w:pPr>
        <w:spacing w:line="30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开一箱：值执行一次开箱作业。</w:t>
      </w:r>
    </w:p>
    <w:p w:rsidR="00074398" w:rsidRDefault="00074398">
      <w:pPr>
        <w:spacing w:line="31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110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计</w:t>
      </w:r>
      <w:r>
        <w:rPr>
          <w:rFonts w:ascii="宋体" w:hAnsi="宋体" w:cs="宋体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</w:rPr>
        <w:t>数：显示批次的及总和开箱数量，按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宋体" w:hAnsi="宋体" w:cs="宋体" w:hint="eastAsia"/>
          <w:sz w:val="28"/>
          <w:szCs w:val="28"/>
        </w:rPr>
        <w:t>清零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可归零。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4" o:spid="_x0000_s1039" type="#_x0000_t75" style="position:absolute;left:0;text-align:left;margin-left:143.6pt;margin-top:239pt;width:321.3pt;height:227.6pt;z-index:-251569664;visibility:visible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图十二</w:t>
      </w:r>
    </w:p>
    <w:p w:rsidR="00074398" w:rsidRDefault="00074398">
      <w:pPr>
        <w:spacing w:line="240" w:lineRule="atLeast"/>
        <w:rPr>
          <w:rFonts w:ascii="宋体" w:cs="Times New Roman"/>
          <w:color w:val="0000FF"/>
          <w:sz w:val="28"/>
          <w:szCs w:val="28"/>
          <w:u w:val="single"/>
        </w:rPr>
        <w:sectPr w:rsidR="00074398">
          <w:type w:val="continuous"/>
          <w:pgSz w:w="11900" w:h="16840"/>
          <w:pgMar w:top="1440" w:right="1440" w:bottom="1440" w:left="1440" w:header="850" w:footer="964" w:gutter="0"/>
          <w:cols w:space="720"/>
          <w:docGrid w:linePitch="360"/>
        </w:sectPr>
      </w:pPr>
    </w:p>
    <w:p w:rsidR="00074398" w:rsidRDefault="00074398">
      <w:pPr>
        <w:spacing w:line="28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）手动画面。如图十三所示：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5" o:spid="_x0000_s1040" type="#_x0000_t75" style="position:absolute;left:0;text-align:left;margin-left:146.3pt;margin-top:521.7pt;width:315.7pt;height:200.85pt;z-index:-251570688;visibility:visible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图十三</w:t>
      </w:r>
    </w:p>
    <w:p w:rsidR="00074398" w:rsidRDefault="00074398">
      <w:pPr>
        <w:spacing w:line="240" w:lineRule="atLeast"/>
        <w:rPr>
          <w:rFonts w:ascii="宋体" w:cs="Times New Roman"/>
          <w:color w:val="0000FF"/>
          <w:sz w:val="28"/>
          <w:szCs w:val="28"/>
          <w:u w:val="single"/>
        </w:rPr>
        <w:sectPr w:rsidR="00074398">
          <w:type w:val="continuous"/>
          <w:pgSz w:w="11900" w:h="16840"/>
          <w:pgMar w:top="1440" w:right="1440" w:bottom="1440" w:left="1440" w:header="0" w:footer="0" w:gutter="0"/>
          <w:cols w:space="720"/>
          <w:docGrid w:linePitch="360"/>
        </w:sect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宋体" w:hAnsi="宋体" w:cs="宋体" w:hint="eastAsia"/>
          <w:sz w:val="28"/>
          <w:szCs w:val="28"/>
        </w:rPr>
        <w:t>）帮助画面。如图十四所示：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6" o:spid="_x0000_s1041" type="#_x0000_t75" style="position:absolute;left:0;text-align:left;margin-left:49.8pt;margin-top:6.1pt;width:399.35pt;height:245.1pt;z-index:-251737600;visibility:visible" o:allowincell="f">
            <v:imagedata r:id="rId23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图十四</w: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>
        <w:rPr>
          <w:rFonts w:ascii="宋体" w:hAnsi="宋体" w:cs="宋体" w:hint="eastAsia"/>
          <w:sz w:val="28"/>
          <w:szCs w:val="28"/>
        </w:rPr>
        <w:t>气控部分说明</w:t>
      </w:r>
    </w:p>
    <w:p w:rsidR="00074398" w:rsidRDefault="00074398">
      <w:pPr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）气压配线图如图十五所示：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numPr>
          <w:ilvl w:val="0"/>
          <w:numId w:val="3"/>
        </w:numPr>
        <w:tabs>
          <w:tab w:val="left" w:pos="82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气压元件之使用与保养最重要的是气源的清洁度，故须时时维持气源</w:t>
      </w:r>
    </w:p>
    <w:p w:rsidR="00074398" w:rsidRDefault="00074398">
      <w:pPr>
        <w:tabs>
          <w:tab w:val="left" w:pos="820"/>
        </w:tabs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的清洁。</w:t>
      </w:r>
    </w:p>
    <w:p w:rsidR="00074398" w:rsidRDefault="00074398">
      <w:pPr>
        <w:spacing w:line="31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960"/>
        </w:tabs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宋体" w:hAnsi="宋体" w:cs="宋体" w:hint="eastAsia"/>
          <w:sz w:val="28"/>
          <w:szCs w:val="28"/>
        </w:rPr>
        <w:t>、提供足够之气源，以确保元件动作，同时将压力设定在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～</w:t>
      </w:r>
      <w:r>
        <w:rPr>
          <w:rFonts w:ascii="Times New Roman" w:hAnsi="Times New Roman" w:cs="Times New Roman"/>
          <w:sz w:val="28"/>
          <w:szCs w:val="28"/>
        </w:rPr>
        <w:t xml:space="preserve">6kg/c </w:t>
      </w:r>
      <w:r>
        <w:rPr>
          <w:rFonts w:ascii="宋体" w:hAnsi="宋体" w:cs="宋体" w:hint="eastAsia"/>
          <w:sz w:val="28"/>
          <w:szCs w:val="28"/>
        </w:rPr>
        <w:t>㎡。</w:t>
      </w:r>
    </w:p>
    <w:p w:rsidR="00074398" w:rsidRDefault="00074398">
      <w:pPr>
        <w:spacing w:line="25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宋体" w:hAnsi="宋体" w:cs="宋体" w:hint="eastAsia"/>
          <w:sz w:val="28"/>
          <w:szCs w:val="28"/>
        </w:rPr>
        <w:t>、气压缸：经常擦拭动轴部，以防尘圾渗入活塞，产生漏气情况</w:t>
      </w:r>
    </w:p>
    <w:p w:rsidR="00074398" w:rsidRDefault="00074398">
      <w:pPr>
        <w:spacing w:line="25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宋体" w:hAnsi="宋体" w:cs="宋体" w:hint="eastAsia"/>
          <w:sz w:val="28"/>
          <w:szCs w:val="28"/>
        </w:rPr>
        <w:t>、气压管路保养：气压管路若需拆卸保养部位，待要装回定位时，必须</w:t>
      </w: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注意氧管是否有折管情况，若有此状况时，请迅速将其导顺，以防阻气。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>、吸盘：保持吸盘清洁，避免沾附油渍。真空产生器须一星期清洁一</w:t>
      </w: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次。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7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  <w:sectPr w:rsidR="00074398">
          <w:pgSz w:w="11900" w:h="16840"/>
          <w:pgMar w:top="1440" w:right="1440" w:bottom="1440" w:left="1440" w:header="850" w:footer="964" w:gutter="0"/>
          <w:cols w:space="720"/>
          <w:docGrid w:linePitch="360"/>
        </w:sect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1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bookmarkStart w:id="2" w:name="page14"/>
      <w:bookmarkEnd w:id="2"/>
      <w:r>
        <w:rPr>
          <w:noProof/>
        </w:rPr>
        <w:pict>
          <v:shape id="图片 17" o:spid="_x0000_s1042" type="#_x0000_t75" style="position:absolute;left:0;text-align:left;margin-left:155.3pt;margin-top:98.05pt;width:1.3pt;height:0;z-index:-251736576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18" o:spid="_x0000_s1043" type="#_x0000_t75" style="position:absolute;left:0;text-align:left;margin-left:155.3pt;margin-top:99.35pt;width:1.3pt;height:0;z-index:-251735552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19" o:spid="_x0000_s1044" type="#_x0000_t75" style="position:absolute;left:0;text-align:left;margin-left:252pt;margin-top:99.35pt;width:1.3pt;height:0;z-index:-251734528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20" o:spid="_x0000_s1045" type="#_x0000_t75" style="position:absolute;left:0;text-align:left;margin-left:290.05pt;margin-top:98.05pt;width:1.3pt;height:0;z-index:-251733504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21" o:spid="_x0000_s1046" type="#_x0000_t75" style="position:absolute;left:0;text-align:left;margin-left:290.05pt;margin-top:99.35pt;width:1.3pt;height:0;z-index:-251732480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22" o:spid="_x0000_s1047" type="#_x0000_t75" style="position:absolute;left:0;text-align:left;margin-left:405.95pt;margin-top:99.35pt;width:1.3pt;height:0;z-index:-251731456;visibility:visible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noProof/>
        </w:rPr>
        <w:pict>
          <v:shape id="图片 23" o:spid="_x0000_s1048" type="#_x0000_t75" style="position:absolute;left:0;text-align:left;margin-left:151.35pt;margin-top:80.85pt;width:317.95pt;height:257.05pt;z-index:-251730432;visibility:visible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4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650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60"/>
        <w:gridCol w:w="2720"/>
        <w:gridCol w:w="1560"/>
        <w:gridCol w:w="1660"/>
      </w:tblGrid>
      <w:tr w:rsidR="00074398" w:rsidRPr="000B5830">
        <w:trPr>
          <w:trHeight w:val="318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jc w:val="right"/>
              <w:rPr>
                <w:rFonts w:ascii="RomanS" w:eastAsia="Times New Roman" w:hAnsi="RomanS" w:cs="Times New Roman"/>
                <w:w w:val="97"/>
                <w:sz w:val="28"/>
                <w:szCs w:val="28"/>
              </w:rPr>
            </w:pPr>
            <w:r w:rsidRPr="000B5830">
              <w:rPr>
                <w:rFonts w:ascii="RomanS" w:eastAsia="Times New Roman" w:hAnsi="RomanS" w:cs="Times New Roman"/>
                <w:w w:val="97"/>
                <w:sz w:val="28"/>
                <w:szCs w:val="28"/>
              </w:rPr>
              <w:t>6.5</w:t>
            </w: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ind w:left="12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MPA</w:t>
            </w: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24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 P</w:t>
            </w:r>
          </w:p>
        </w:tc>
      </w:tr>
      <w:tr w:rsidR="00074398" w:rsidRPr="000B5830">
        <w:trPr>
          <w:trHeight w:val="117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310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40" w:lineRule="atLeast"/>
              <w:ind w:left="260"/>
              <w:rPr>
                <w:rFonts w:ascii="Arial" w:eastAsia="Times New Roman" w:hAnsi="Arial" w:cs="Times New Roman"/>
                <w:sz w:val="28"/>
                <w:szCs w:val="28"/>
                <w:highlight w:val="black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  <w:highlight w:val="black"/>
              </w:rPr>
              <w:t>A</w:t>
            </w:r>
          </w:p>
        </w:tc>
      </w:tr>
      <w:tr w:rsidR="00074398" w:rsidRPr="000B5830">
        <w:trPr>
          <w:trHeight w:val="201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218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  PR</w:t>
            </w:r>
          </w:p>
        </w:tc>
        <w:tc>
          <w:tcPr>
            <w:tcW w:w="156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102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 PR</w:t>
            </w: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00" w:lineRule="exact"/>
              <w:ind w:left="1180"/>
              <w:rPr>
                <w:rFonts w:ascii="宋体" w:cs="Times New Roman"/>
                <w:w w:val="99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w w:val="99"/>
                <w:sz w:val="28"/>
                <w:szCs w:val="28"/>
              </w:rPr>
              <w:t>吸嘴</w:t>
            </w:r>
          </w:p>
        </w:tc>
      </w:tr>
      <w:tr w:rsidR="00074398" w:rsidRPr="000B5830">
        <w:trPr>
          <w:trHeight w:val="32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286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ind w:left="222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A  B</w:t>
            </w: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ind w:left="104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A  B</w:t>
            </w: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40" w:lineRule="atLeast"/>
              <w:ind w:left="94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P</w:t>
            </w:r>
          </w:p>
        </w:tc>
      </w:tr>
      <w:tr w:rsidR="00074398" w:rsidRPr="000B5830">
        <w:trPr>
          <w:trHeight w:val="238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ind w:left="22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 P R</w:t>
            </w:r>
          </w:p>
        </w:tc>
        <w:tc>
          <w:tcPr>
            <w:tcW w:w="166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30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真空发生器</w:t>
            </w:r>
          </w:p>
        </w:tc>
      </w:tr>
      <w:tr w:rsidR="00074398" w:rsidRPr="000B5830">
        <w:trPr>
          <w:trHeight w:val="148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142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 PR</w:t>
            </w:r>
          </w:p>
        </w:tc>
        <w:tc>
          <w:tcPr>
            <w:tcW w:w="156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24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  <w:highlight w:val="black"/>
              </w:rPr>
              <w:t xml:space="preserve">A  </w:t>
            </w: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B</w:t>
            </w:r>
          </w:p>
        </w:tc>
        <w:tc>
          <w:tcPr>
            <w:tcW w:w="16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32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118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074398" w:rsidRPr="000B5830" w:rsidRDefault="00074398">
            <w:pPr>
              <w:spacing w:line="256" w:lineRule="exact"/>
              <w:ind w:left="1180"/>
              <w:rPr>
                <w:rFonts w:ascii="宋体" w:cs="Times New Roman"/>
                <w:w w:val="95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w w:val="95"/>
                <w:sz w:val="28"/>
                <w:szCs w:val="28"/>
              </w:rPr>
              <w:t>吸嘴</w:t>
            </w:r>
          </w:p>
        </w:tc>
      </w:tr>
      <w:tr w:rsidR="00074398" w:rsidRPr="000B5830">
        <w:trPr>
          <w:trHeight w:val="138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146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  <w:highlight w:val="black"/>
              </w:rPr>
              <w:t xml:space="preserve">A   </w:t>
            </w: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B</w:t>
            </w: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32"/>
        </w:trPr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398" w:rsidRDefault="00074398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646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79"/>
        <w:gridCol w:w="298"/>
        <w:gridCol w:w="79"/>
        <w:gridCol w:w="457"/>
        <w:gridCol w:w="30"/>
        <w:gridCol w:w="258"/>
        <w:gridCol w:w="39"/>
        <w:gridCol w:w="338"/>
        <w:gridCol w:w="60"/>
        <w:gridCol w:w="20"/>
        <w:gridCol w:w="259"/>
        <w:gridCol w:w="159"/>
        <w:gridCol w:w="20"/>
        <w:gridCol w:w="20"/>
        <w:gridCol w:w="40"/>
        <w:gridCol w:w="219"/>
        <w:gridCol w:w="239"/>
        <w:gridCol w:w="40"/>
        <w:gridCol w:w="179"/>
        <w:gridCol w:w="100"/>
        <w:gridCol w:w="80"/>
        <w:gridCol w:w="418"/>
        <w:gridCol w:w="60"/>
        <w:gridCol w:w="279"/>
        <w:gridCol w:w="80"/>
        <w:gridCol w:w="279"/>
        <w:gridCol w:w="139"/>
        <w:gridCol w:w="60"/>
        <w:gridCol w:w="30"/>
        <w:gridCol w:w="259"/>
        <w:gridCol w:w="60"/>
        <w:gridCol w:w="60"/>
        <w:gridCol w:w="259"/>
        <w:gridCol w:w="557"/>
        <w:gridCol w:w="60"/>
        <w:gridCol w:w="60"/>
        <w:gridCol w:w="60"/>
        <w:gridCol w:w="30"/>
        <w:gridCol w:w="20"/>
        <w:gridCol w:w="318"/>
        <w:gridCol w:w="60"/>
        <w:gridCol w:w="80"/>
        <w:gridCol w:w="219"/>
      </w:tblGrid>
      <w:tr w:rsidR="00074398" w:rsidRPr="000B5830">
        <w:trPr>
          <w:trHeight w:val="88"/>
        </w:trPr>
        <w:tc>
          <w:tcPr>
            <w:tcW w:w="920" w:type="dxa"/>
            <w:gridSpan w:val="4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宋体" w:cs="Times New Roman"/>
                <w:w w:val="73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w w:val="73"/>
                <w:sz w:val="28"/>
                <w:szCs w:val="28"/>
              </w:rPr>
              <w:t>取箱用汽缸</w:t>
            </w: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9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6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P</w:t>
            </w:r>
          </w:p>
        </w:tc>
      </w:tr>
      <w:tr w:rsidR="00074398" w:rsidRPr="000B5830">
        <w:trPr>
          <w:trHeight w:val="112"/>
        </w:trPr>
        <w:tc>
          <w:tcPr>
            <w:tcW w:w="920" w:type="dxa"/>
            <w:gridSpan w:val="4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9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154"/>
        </w:trPr>
        <w:tc>
          <w:tcPr>
            <w:tcW w:w="920" w:type="dxa"/>
            <w:gridSpan w:val="4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100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18"/>
            <w:vMerge w:val="restart"/>
            <w:vAlign w:val="bottom"/>
          </w:tcPr>
          <w:p w:rsidR="00074398" w:rsidRPr="000B5830" w:rsidRDefault="00074398">
            <w:pPr>
              <w:spacing w:line="271" w:lineRule="exact"/>
              <w:ind w:left="80"/>
              <w:rPr>
                <w:rFonts w:ascii="宋体" w:cs="Times New Roman"/>
                <w:w w:val="99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w w:val="99"/>
                <w:sz w:val="28"/>
                <w:szCs w:val="28"/>
              </w:rPr>
              <w:t>推箱用汽缸</w:t>
            </w:r>
            <w:r w:rsidRPr="000B5830">
              <w:rPr>
                <w:rFonts w:ascii="宋体" w:hAnsi="宋体" w:cs="宋体"/>
                <w:w w:val="99"/>
                <w:sz w:val="28"/>
                <w:szCs w:val="28"/>
              </w:rPr>
              <w:t xml:space="preserve"> </w:t>
            </w:r>
            <w:r w:rsidRPr="000B5830">
              <w:rPr>
                <w:rFonts w:ascii="宋体" w:hAnsi="宋体" w:cs="宋体" w:hint="eastAsia"/>
                <w:w w:val="99"/>
                <w:sz w:val="28"/>
                <w:szCs w:val="28"/>
              </w:rPr>
              <w:t>真空发生器</w:t>
            </w:r>
          </w:p>
        </w:tc>
      </w:tr>
      <w:tr w:rsidR="00074398" w:rsidRPr="000B5830">
        <w:trPr>
          <w:trHeight w:val="152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18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368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vAlign w:val="bottom"/>
          </w:tcPr>
          <w:p w:rsidR="00074398" w:rsidRPr="000B5830" w:rsidRDefault="00074398">
            <w:pPr>
              <w:spacing w:line="250" w:lineRule="exact"/>
              <w:ind w:left="8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吸嘴</w:t>
            </w:r>
          </w:p>
        </w:tc>
      </w:tr>
      <w:tr w:rsidR="00074398" w:rsidRPr="000B5830">
        <w:trPr>
          <w:trHeight w:val="247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106" w:lineRule="exact"/>
              <w:ind w:left="60"/>
              <w:rPr>
                <w:rFonts w:ascii="Arial" w:eastAsia="Times New Roman" w:hAnsi="Arial" w:cs="Times New Roman"/>
                <w:w w:val="99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w w:val="99"/>
                <w:sz w:val="28"/>
                <w:szCs w:val="28"/>
              </w:rPr>
              <w:t>P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65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gridSpan w:val="3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265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gridSpan w:val="10"/>
            <w:vAlign w:val="bottom"/>
          </w:tcPr>
          <w:p w:rsidR="00074398" w:rsidRPr="000B5830" w:rsidRDefault="00074398">
            <w:pPr>
              <w:spacing w:line="263" w:lineRule="exact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真空发生器</w:t>
            </w:r>
          </w:p>
        </w:tc>
      </w:tr>
      <w:tr w:rsidR="00074398" w:rsidRPr="000B5830">
        <w:trPr>
          <w:trHeight w:val="116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196" w:lineRule="exact"/>
              <w:ind w:left="40"/>
              <w:rPr>
                <w:rFonts w:ascii="宋体" w:cs="Times New Roman"/>
                <w:w w:val="98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w w:val="98"/>
                <w:sz w:val="28"/>
                <w:szCs w:val="28"/>
              </w:rPr>
              <w:t>折后盖用汽缸</w:t>
            </w: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vMerge w:val="restart"/>
            <w:vAlign w:val="bottom"/>
          </w:tcPr>
          <w:p w:rsidR="00074398" w:rsidRPr="000B5830" w:rsidRDefault="00074398">
            <w:pPr>
              <w:spacing w:line="250" w:lineRule="exact"/>
              <w:ind w:left="8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吸嘴</w:t>
            </w:r>
          </w:p>
        </w:tc>
      </w:tr>
      <w:tr w:rsidR="00074398" w:rsidRPr="000B5830">
        <w:trPr>
          <w:trHeight w:val="133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61"/>
        </w:trPr>
        <w:tc>
          <w:tcPr>
            <w:tcW w:w="1240" w:type="dxa"/>
            <w:gridSpan w:val="7"/>
            <w:vMerge w:val="restart"/>
            <w:vAlign w:val="bottom"/>
          </w:tcPr>
          <w:p w:rsidR="00074398" w:rsidRPr="000B5830" w:rsidRDefault="00074398">
            <w:pPr>
              <w:spacing w:line="250" w:lineRule="exact"/>
              <w:ind w:left="6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折前盖用汽</w:t>
            </w: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gridSpan w:val="4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206"/>
        </w:trPr>
        <w:tc>
          <w:tcPr>
            <w:tcW w:w="1240" w:type="dxa"/>
            <w:gridSpan w:val="7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gridSpan w:val="3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ind w:left="60"/>
              <w:rPr>
                <w:rFonts w:ascii="Arial" w:eastAsia="Times New Roman" w:hAnsi="Arial" w:cs="Times New Roman"/>
                <w:w w:val="74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w w:val="74"/>
                <w:sz w:val="28"/>
                <w:szCs w:val="28"/>
              </w:rPr>
              <w:t>P</w:t>
            </w: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40"/>
        </w:trPr>
        <w:tc>
          <w:tcPr>
            <w:tcW w:w="1240" w:type="dxa"/>
            <w:gridSpan w:val="7"/>
            <w:vMerge w:val="restart"/>
            <w:vAlign w:val="bottom"/>
          </w:tcPr>
          <w:p w:rsidR="00074398" w:rsidRPr="000B5830" w:rsidRDefault="00074398">
            <w:pPr>
              <w:spacing w:line="250" w:lineRule="exact"/>
              <w:ind w:left="6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缸</w:t>
            </w: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4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折侧盖用汽缸</w:t>
            </w: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61"/>
        </w:trPr>
        <w:tc>
          <w:tcPr>
            <w:tcW w:w="1240" w:type="dxa"/>
            <w:gridSpan w:val="7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65"/>
        </w:trPr>
        <w:tc>
          <w:tcPr>
            <w:tcW w:w="1240" w:type="dxa"/>
            <w:gridSpan w:val="7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149"/>
        </w:trPr>
        <w:tc>
          <w:tcPr>
            <w:tcW w:w="1240" w:type="dxa"/>
            <w:gridSpan w:val="7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ind w:left="24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真空发生器</w:t>
            </w:r>
          </w:p>
        </w:tc>
      </w:tr>
      <w:tr w:rsidR="00074398" w:rsidRPr="000B5830">
        <w:trPr>
          <w:trHeight w:val="340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151"/>
        </w:trPr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  <w:gridSpan w:val="11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398" w:rsidRDefault="00074398">
      <w:pPr>
        <w:spacing w:line="12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图十五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8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宋体" w:hAnsi="宋体" w:cs="宋体" w:hint="eastAsia"/>
          <w:sz w:val="28"/>
          <w:szCs w:val="28"/>
        </w:rPr>
        <w:t>、三点组合：</w:t>
      </w:r>
    </w:p>
    <w:p w:rsidR="00074398" w:rsidRDefault="00074398">
      <w:pPr>
        <w:spacing w:line="11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45" w:lineRule="exact"/>
        <w:rPr>
          <w:rFonts w:ascii="Times New Roman" w:hAnsi="Times New Roman" w:cs="Times New Roman"/>
          <w:sz w:val="28"/>
          <w:szCs w:val="28"/>
        </w:rPr>
      </w:pPr>
      <w:bookmarkStart w:id="3" w:name="page16"/>
      <w:bookmarkEnd w:id="3"/>
    </w:p>
    <w:p w:rsidR="00074398" w:rsidRDefault="00074398">
      <w:pPr>
        <w:numPr>
          <w:ilvl w:val="0"/>
          <w:numId w:val="4"/>
        </w:num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检查油量是否足够，若是不足时请添加，并采用气压专用油，浓度不</w:t>
      </w: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tabs>
          <w:tab w:val="left" w:pos="82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可太浓；请勿任意添加其它代用油，以防止气压回路阻塞或故障。</w:t>
      </w:r>
    </w:p>
    <w:p w:rsidR="00074398" w:rsidRDefault="00074398">
      <w:pPr>
        <w:spacing w:line="28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numPr>
          <w:ilvl w:val="0"/>
          <w:numId w:val="4"/>
        </w:num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检查滤水杯，则需经常检视水量是否存积过多，若是积水过多必须排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水；</w:t>
      </w:r>
    </w:p>
    <w:p w:rsidR="00074398" w:rsidRDefault="00074398">
      <w:pPr>
        <w:spacing w:line="30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、使用压力调整钮，将气压调至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宋体" w:hAnsi="宋体" w:cs="宋体" w:hint="eastAsia"/>
          <w:sz w:val="28"/>
          <w:szCs w:val="28"/>
        </w:rPr>
        <w:t>～</w:t>
      </w:r>
      <w:r>
        <w:rPr>
          <w:rFonts w:ascii="Times New Roman" w:hAnsi="Times New Roman" w:cs="Times New Roman"/>
          <w:sz w:val="28"/>
          <w:szCs w:val="28"/>
        </w:rPr>
        <w:t xml:space="preserve">6kg/c </w:t>
      </w:r>
      <w:r>
        <w:rPr>
          <w:rFonts w:ascii="宋体" w:hAnsi="宋体" w:cs="宋体" w:hint="eastAsia"/>
          <w:sz w:val="28"/>
          <w:szCs w:val="28"/>
        </w:rPr>
        <w:t>㎡。</w:t>
      </w:r>
    </w:p>
    <w:p w:rsidR="00074398" w:rsidRDefault="00074398">
      <w:pPr>
        <w:spacing w:line="31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宋体" w:hAnsi="宋体" w:cs="宋体" w:hint="eastAsia"/>
          <w:sz w:val="28"/>
          <w:szCs w:val="28"/>
        </w:rPr>
        <w:t>、在停机或维修作业中，可利用泻压阀将回路中残余空气排放，以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  <w:sectPr w:rsidR="00074398">
          <w:pgSz w:w="11900" w:h="16840"/>
          <w:pgMar w:top="1440" w:right="1440" w:bottom="1440" w:left="1440" w:header="850" w:footer="964" w:gutter="0"/>
          <w:cols w:space="720"/>
          <w:docGrid w:linePitch="360"/>
        </w:sectPr>
      </w:pPr>
    </w:p>
    <w:p w:rsidR="00074398" w:rsidRDefault="00074398">
      <w:pPr>
        <w:spacing w:line="26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利人员安全。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3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b/>
          <w:bCs/>
          <w:sz w:val="28"/>
          <w:szCs w:val="28"/>
        </w:rPr>
        <w:t>电控图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如图十六所示：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5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1000"/>
        </w:tabs>
        <w:spacing w:line="240" w:lineRule="atLeast"/>
        <w:jc w:val="right"/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t>12 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" w:eastAsia="Times New Roman" w:hAnsi="Arial" w:cs="Times New Roman"/>
          <w:sz w:val="28"/>
          <w:szCs w:val="28"/>
        </w:rPr>
        <w:t>220V 50HZ</w:t>
      </w:r>
    </w:p>
    <w:p w:rsidR="00074398" w:rsidRDefault="00074398">
      <w:pPr>
        <w:spacing w:line="3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2060"/>
        </w:tabs>
        <w:spacing w:line="240" w:lineRule="atLeast"/>
        <w:ind w:left="1600"/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" w:eastAsia="Times New Roman" w:hAnsi="Arial" w:cs="Times New Roman"/>
          <w:sz w:val="28"/>
          <w:szCs w:val="28"/>
        </w:rPr>
        <w:t>T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24" o:spid="_x0000_s1049" type="#_x0000_t75" style="position:absolute;left:0;text-align:left;margin-left:74.75pt;margin-top:.85pt;width:313.2pt;height:241.95pt;z-index:-251729408;visibility:visible" o:allowincell="f">
            <v:imagedata r:id="rId26" o:title=""/>
          </v:shape>
        </w:pict>
      </w:r>
    </w:p>
    <w:p w:rsidR="00074398" w:rsidRDefault="00074398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2320"/>
        <w:rPr>
          <w:rFonts w:ascii="Arial" w:eastAsia="Times New Roman" w:hAnsi="Arial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空气断路器</w:t>
      </w:r>
      <w:r>
        <w:rPr>
          <w:rFonts w:ascii="Arial" w:eastAsia="Times New Roman" w:hAnsi="Arial" w:cs="Times New Roman"/>
          <w:sz w:val="28"/>
          <w:szCs w:val="28"/>
        </w:rPr>
        <w:t>QF</w:t>
      </w:r>
    </w:p>
    <w:p w:rsidR="00074398" w:rsidRDefault="00074398">
      <w:pPr>
        <w:spacing w:line="7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48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140"/>
        <w:gridCol w:w="340"/>
      </w:tblGrid>
      <w:tr w:rsidR="00074398" w:rsidRPr="000B5830">
        <w:trPr>
          <w:trHeight w:val="214"/>
        </w:trPr>
        <w:tc>
          <w:tcPr>
            <w:tcW w:w="1140" w:type="dxa"/>
            <w:vAlign w:val="bottom"/>
          </w:tcPr>
          <w:p w:rsidR="00074398" w:rsidRPr="000B5830" w:rsidRDefault="00074398">
            <w:pPr>
              <w:spacing w:line="240" w:lineRule="atLeast"/>
              <w:ind w:left="56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FU1 3A</w:t>
            </w:r>
          </w:p>
        </w:tc>
        <w:tc>
          <w:tcPr>
            <w:tcW w:w="340" w:type="dxa"/>
            <w:vMerge w:val="restart"/>
            <w:vAlign w:val="bottom"/>
          </w:tcPr>
          <w:p w:rsidR="00074398" w:rsidRPr="000B5830" w:rsidRDefault="00074398">
            <w:pPr>
              <w:spacing w:line="240" w:lineRule="atLeast"/>
              <w:jc w:val="right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R0</w:t>
            </w:r>
          </w:p>
        </w:tc>
      </w:tr>
      <w:tr w:rsidR="00074398" w:rsidRPr="000B5830">
        <w:trPr>
          <w:trHeight w:val="268"/>
        </w:trPr>
        <w:tc>
          <w:tcPr>
            <w:tcW w:w="1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473"/>
        </w:trPr>
        <w:tc>
          <w:tcPr>
            <w:tcW w:w="1140" w:type="dxa"/>
            <w:vAlign w:val="bottom"/>
          </w:tcPr>
          <w:p w:rsidR="00074398" w:rsidRPr="000B5830" w:rsidRDefault="00074398">
            <w:pPr>
              <w:spacing w:line="240" w:lineRule="atLeast"/>
              <w:ind w:left="560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FU2 3A</w:t>
            </w: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jc w:val="right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T0</w:t>
            </w:r>
          </w:p>
        </w:tc>
      </w:tr>
      <w:tr w:rsidR="00074398" w:rsidRPr="000B5830">
        <w:trPr>
          <w:trHeight w:val="556"/>
        </w:trPr>
        <w:tc>
          <w:tcPr>
            <w:tcW w:w="11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Arial" w:eastAsia="Times New Roman" w:hAnsi="Arial" w:cs="Times New Roman"/>
                <w:sz w:val="28"/>
                <w:szCs w:val="28"/>
              </w:rPr>
            </w:pPr>
            <w:r w:rsidRPr="000B5830">
              <w:rPr>
                <w:rFonts w:ascii="Arial" w:eastAsia="Times New Roman" w:hAnsi="Arial" w:cs="Times New Roman"/>
                <w:sz w:val="28"/>
                <w:szCs w:val="28"/>
              </w:rPr>
              <w:t>KM1</w:t>
            </w:r>
          </w:p>
        </w:tc>
        <w:tc>
          <w:tcPr>
            <w:tcW w:w="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25" o:spid="_x0000_s1050" type="#_x0000_t75" style="position:absolute;left:0;text-align:left;margin-left:218.05pt;margin-top:-54.55pt;width:1.3pt;height:0;z-index:-251728384;visibility:visible;mso-position-horizontal-relative:text;mso-position-vertical-relative:text" o:allowincell="f">
            <v:imagedata r:id="rId24" o:title=""/>
          </v:shape>
        </w:pict>
      </w:r>
      <w:r>
        <w:rPr>
          <w:noProof/>
        </w:rPr>
        <w:pict>
          <v:shape id="图片 26" o:spid="_x0000_s1051" type="#_x0000_t75" style="position:absolute;left:0;text-align:left;margin-left:218.05pt;margin-top:-28.65pt;width:1.3pt;height:0;z-index:-251727360;visibility:visible;mso-position-horizontal-relative:text;mso-position-vertical-relative:text" o:allowincell="f">
            <v:imagedata r:id="rId24" o:title=""/>
          </v:shape>
        </w:pict>
      </w:r>
      <w:r>
        <w:rPr>
          <w:noProof/>
        </w:rPr>
        <w:pict>
          <v:shape id="图片 27" o:spid="_x0000_s1052" type="#_x0000_t75" style="position:absolute;left:0;text-align:left;margin-left:103.3pt;margin-top:-27.9pt;width:2.05pt;height:0;z-index:-251726336;visibility:visible;mso-position-horizontal-relative:text;mso-position-vertical-relative:text" o:allowincell="f">
            <v:imagedata r:id="rId27" o:title=""/>
          </v:shape>
        </w:pict>
      </w:r>
      <w:r>
        <w:rPr>
          <w:noProof/>
        </w:rPr>
        <w:pict>
          <v:shape id="图片 28" o:spid="_x0000_s1053" type="#_x0000_t75" style="position:absolute;left:0;text-align:left;margin-left:103.7pt;margin-top:-27.3pt;width:1.65pt;height:0;z-index:-251725312;visibility:visible;mso-position-horizontal-relative:text;mso-position-vertical-relative:text" o:allowincell="f">
            <v:imagedata r:id="rId28" o:title=""/>
          </v:shape>
        </w:pict>
      </w:r>
      <w:r>
        <w:rPr>
          <w:noProof/>
        </w:rPr>
        <w:pict>
          <v:shape id="图片 29" o:spid="_x0000_s1054" type="#_x0000_t75" style="position:absolute;left:0;text-align:left;margin-left:82.7pt;margin-top:-53.25pt;width:1.9pt;height:0;z-index:-251724288;visibility:visible;mso-position-horizontal-relative:text;mso-position-vertical-relative:text" o:allowincell="f">
            <v:imagedata r:id="rId27" o:title=""/>
          </v:shape>
        </w:pict>
      </w:r>
    </w:p>
    <w:p w:rsidR="00074398" w:rsidRDefault="00074398">
      <w:pPr>
        <w:spacing w:line="30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2260"/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t>FR1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30" o:spid="_x0000_s1055" type="#_x0000_t75" style="position:absolute;left:0;text-align:left;margin-left:82.7pt;margin-top:19.5pt;width:1.3pt;height:0;z-index:-251723264;visibility:visible" o:allowincell="f">
            <v:imagedata r:id="rId24" o:title=""/>
          </v:shape>
        </w:pict>
      </w:r>
      <w:r>
        <w:rPr>
          <w:noProof/>
        </w:rPr>
        <w:pict>
          <v:shape id="图片 31" o:spid="_x0000_s1056" type="#_x0000_t75" style="position:absolute;left:0;text-align:left;margin-left:103.3pt;margin-top:12.15pt;width:2.05pt;height:0;z-index:-251722240;visibility:visible" o:allowincell="f">
            <v:imagedata r:id="rId27" o:title=""/>
          </v:shape>
        </w:pict>
      </w:r>
      <w:r>
        <w:rPr>
          <w:rFonts w:ascii="Arial" w:eastAsia="Times New Roman" w:hAnsi="Arial" w:cs="Times New Roman"/>
          <w:sz w:val="28"/>
          <w:szCs w:val="28"/>
        </w:rPr>
        <w:br w:type="column"/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8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238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40"/>
        <w:gridCol w:w="1340"/>
      </w:tblGrid>
      <w:tr w:rsidR="00074398" w:rsidRPr="000B5830">
        <w:trPr>
          <w:trHeight w:val="203"/>
        </w:trPr>
        <w:tc>
          <w:tcPr>
            <w:tcW w:w="10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RomanS" w:eastAsia="Times New Roman" w:hAnsi="RomanS" w:cs="Times New Roman"/>
                <w:sz w:val="28"/>
                <w:szCs w:val="28"/>
              </w:rPr>
            </w:pPr>
            <w:r w:rsidRPr="000B5830">
              <w:rPr>
                <w:rFonts w:ascii="RomanS" w:eastAsia="Times New Roman" w:hAnsi="RomanS" w:cs="Times New Roman"/>
                <w:sz w:val="28"/>
                <w:szCs w:val="28"/>
              </w:rPr>
              <w:t>24V+ A</w:t>
            </w: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229"/>
        </w:trPr>
        <w:tc>
          <w:tcPr>
            <w:tcW w:w="1040" w:type="dxa"/>
            <w:vMerge w:val="restart"/>
            <w:vAlign w:val="bottom"/>
          </w:tcPr>
          <w:p w:rsidR="00074398" w:rsidRPr="000B5830" w:rsidRDefault="00074398">
            <w:pPr>
              <w:spacing w:line="227" w:lineRule="exact"/>
              <w:ind w:left="40"/>
              <w:rPr>
                <w:rFonts w:ascii="RomanS" w:eastAsia="Times New Roman" w:hAnsi="RomanS" w:cs="Times New Roman"/>
                <w:sz w:val="28"/>
                <w:szCs w:val="28"/>
              </w:rPr>
            </w:pPr>
            <w:r w:rsidRPr="000B5830">
              <w:rPr>
                <w:rFonts w:ascii="RomanS" w:eastAsia="Times New Roman" w:hAnsi="RomanS" w:cs="Times New Roman"/>
                <w:sz w:val="28"/>
                <w:szCs w:val="28"/>
              </w:rPr>
              <w:t>24V- B</w:t>
            </w: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04" w:lineRule="exact"/>
              <w:ind w:left="4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电源指示灯</w:t>
            </w:r>
          </w:p>
        </w:tc>
      </w:tr>
      <w:tr w:rsidR="00074398" w:rsidRPr="000B5830">
        <w:trPr>
          <w:trHeight w:val="210"/>
        </w:trPr>
        <w:tc>
          <w:tcPr>
            <w:tcW w:w="1040" w:type="dxa"/>
            <w:vMerge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398" w:rsidRPr="000B5830">
        <w:trPr>
          <w:trHeight w:val="371"/>
        </w:trPr>
        <w:tc>
          <w:tcPr>
            <w:tcW w:w="10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04" w:lineRule="exact"/>
              <w:ind w:left="12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急停指示灯</w:t>
            </w:r>
          </w:p>
        </w:tc>
      </w:tr>
      <w:tr w:rsidR="00074398" w:rsidRPr="000B5830">
        <w:trPr>
          <w:trHeight w:val="773"/>
        </w:trPr>
        <w:tc>
          <w:tcPr>
            <w:tcW w:w="1040" w:type="dxa"/>
            <w:vAlign w:val="bottom"/>
          </w:tcPr>
          <w:p w:rsidR="00074398" w:rsidRPr="000B5830" w:rsidRDefault="00074398">
            <w:pPr>
              <w:spacing w:line="126" w:lineRule="exact"/>
              <w:ind w:left="920"/>
              <w:rPr>
                <w:rFonts w:ascii="RomanS" w:eastAsia="Times New Roman" w:hAnsi="RomanS" w:cs="Times New Roman"/>
                <w:sz w:val="28"/>
                <w:szCs w:val="28"/>
              </w:rPr>
            </w:pPr>
            <w:r w:rsidRPr="000B5830">
              <w:rPr>
                <w:rFonts w:ascii="RomanS" w:eastAsia="Times New Roman" w:hAnsi="RomanS" w:cs="Times New Roman"/>
                <w:sz w:val="28"/>
                <w:szCs w:val="28"/>
              </w:rPr>
              <w:t>B</w:t>
            </w: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40" w:lineRule="atLeast"/>
              <w:ind w:left="1280"/>
              <w:rPr>
                <w:rFonts w:ascii="RomanS" w:eastAsia="Times New Roman" w:hAnsi="RomanS" w:cs="Times New Roman"/>
                <w:w w:val="76"/>
                <w:sz w:val="28"/>
                <w:szCs w:val="28"/>
              </w:rPr>
            </w:pPr>
            <w:r w:rsidRPr="000B5830">
              <w:rPr>
                <w:rFonts w:ascii="RomanS" w:eastAsia="Times New Roman" w:hAnsi="RomanS" w:cs="Times New Roman"/>
                <w:w w:val="76"/>
                <w:sz w:val="28"/>
                <w:szCs w:val="28"/>
              </w:rPr>
              <w:t>A</w:t>
            </w:r>
          </w:p>
        </w:tc>
      </w:tr>
      <w:tr w:rsidR="00074398" w:rsidRPr="000B5830">
        <w:trPr>
          <w:trHeight w:val="677"/>
        </w:trPr>
        <w:tc>
          <w:tcPr>
            <w:tcW w:w="1040" w:type="dxa"/>
            <w:vAlign w:val="bottom"/>
          </w:tcPr>
          <w:p w:rsidR="00074398" w:rsidRPr="000B5830" w:rsidRDefault="0007439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:rsidR="00074398" w:rsidRPr="000B5830" w:rsidRDefault="00074398">
            <w:pPr>
              <w:spacing w:line="240" w:lineRule="atLeast"/>
              <w:ind w:left="100"/>
              <w:rPr>
                <w:rFonts w:ascii="宋体" w:cs="Times New Roman"/>
                <w:sz w:val="28"/>
                <w:szCs w:val="28"/>
              </w:rPr>
            </w:pPr>
            <w:r w:rsidRPr="000B5830">
              <w:rPr>
                <w:rFonts w:ascii="宋体" w:hAnsi="宋体" w:cs="宋体" w:hint="eastAsia"/>
                <w:sz w:val="28"/>
                <w:szCs w:val="28"/>
              </w:rPr>
              <w:t>触摸屏</w:t>
            </w:r>
          </w:p>
        </w:tc>
      </w:tr>
    </w:tbl>
    <w:p w:rsidR="00074398" w:rsidRDefault="00074398">
      <w:pPr>
        <w:spacing w:line="240" w:lineRule="atLeast"/>
        <w:ind w:left="100"/>
        <w:rPr>
          <w:rFonts w:ascii="宋体" w:cs="Times New Roman"/>
          <w:sz w:val="28"/>
          <w:szCs w:val="28"/>
        </w:rPr>
        <w:sectPr w:rsidR="00074398">
          <w:type w:val="continuous"/>
          <w:pgSz w:w="11900" w:h="16840"/>
          <w:pgMar w:top="1440" w:right="1440" w:bottom="1440" w:left="1440" w:header="0" w:footer="0" w:gutter="0"/>
          <w:cols w:num="2" w:space="720" w:equalWidth="0">
            <w:col w:w="4420" w:space="1140"/>
            <w:col w:w="3460"/>
          </w:cols>
          <w:docGrid w:linePitch="360"/>
        </w:sectPr>
      </w:pPr>
      <w:r>
        <w:rPr>
          <w:noProof/>
        </w:rPr>
        <w:pict>
          <v:shape id="图片 32" o:spid="_x0000_s1057" type="#_x0000_t75" style="position:absolute;left:0;text-align:left;margin-left:-4.6pt;margin-top:-109.9pt;width:1.9pt;height:0;z-index:-251721216;visibility:visible;mso-position-horizontal-relative:text;mso-position-vertical-relative:text" o:allowincell="f">
            <v:imagedata r:id="rId27" o:title=""/>
          </v:shape>
        </w:pict>
      </w:r>
      <w:r>
        <w:rPr>
          <w:noProof/>
        </w:rPr>
        <w:pict>
          <v:shape id="图片 33" o:spid="_x0000_s1058" type="#_x0000_t75" style="position:absolute;left:0;text-align:left;margin-left:-4.6pt;margin-top:-89.3pt;width:1.9pt;height:0;z-index:-251720192;visibility:visible;mso-position-horizontal-relative:text;mso-position-vertical-relative:text" o:allowincell="f">
            <v:imagedata r:id="rId27" o:title=""/>
          </v:shape>
        </w:pict>
      </w:r>
    </w:p>
    <w:p w:rsidR="00074398" w:rsidRDefault="00074398">
      <w:pPr>
        <w:tabs>
          <w:tab w:val="left" w:pos="1480"/>
          <w:tab w:val="left" w:pos="286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PLC</w:t>
      </w:r>
      <w:r>
        <w:rPr>
          <w:rFonts w:ascii="Times New Roman" w:hAnsi="Times New Roman" w:cs="Times New Roman"/>
          <w:sz w:val="28"/>
          <w:szCs w:val="28"/>
        </w:rPr>
        <w:tab/>
        <w:t xml:space="preserve">I/O </w:t>
      </w:r>
      <w:r>
        <w:rPr>
          <w:rFonts w:ascii="宋体" w:hAnsi="宋体" w:cs="宋体" w:hint="eastAsia"/>
          <w:sz w:val="28"/>
          <w:szCs w:val="28"/>
        </w:rPr>
        <w:t>表如图十七所示：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2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2640"/>
        </w:tabs>
        <w:spacing w:line="240" w:lineRule="atLeast"/>
        <w:ind w:left="1740"/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t>M1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" w:eastAsia="Times New Roman" w:hAnsi="Arial" w:cs="Times New Roman"/>
          <w:sz w:val="28"/>
          <w:szCs w:val="28"/>
        </w:rPr>
        <w:t>M2</w:t>
      </w:r>
    </w:p>
    <w:p w:rsidR="00074398" w:rsidRDefault="00074398">
      <w:pPr>
        <w:spacing w:line="20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图十六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图十七</w: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34" o:spid="_x0000_s1059" type="#_x0000_t75" style="position:absolute;left:0;text-align:left;margin-left:105.6pt;margin-top:101.85pt;width:406pt;height:525.45pt;z-index:-251568640;visibility:visible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noProof/>
        </w:rPr>
        <w:pict>
          <v:shape id="图片 35" o:spid="_x0000_s1060" type="#_x0000_t75" style="position:absolute;left:0;text-align:left;margin-left:289.65pt;margin-top:340.2pt;width:1.3pt;height:0;z-index:-251719168;visibility:visible" o:allowincell="f">
            <v:imagedata r:id="rId24" o:title=""/>
          </v:shape>
        </w:pict>
      </w:r>
      <w:r>
        <w:rPr>
          <w:noProof/>
        </w:rPr>
        <w:pict>
          <v:shape id="图片 36" o:spid="_x0000_s1061" type="#_x0000_t75" style="position:absolute;left:0;text-align:left;margin-left:289.65pt;margin-top:342.85pt;width:1.3pt;height:0;z-index:-251718144;visibility:visible" o:allowincell="f">
            <v:imagedata r:id="rId24" o:title=""/>
          </v:shape>
        </w:pict>
      </w:r>
      <w:r>
        <w:rPr>
          <w:noProof/>
        </w:rPr>
        <w:pict>
          <v:shape id="图片 37" o:spid="_x0000_s1062" type="#_x0000_t75" style="position:absolute;left:0;text-align:left;margin-left:289.65pt;margin-top:268.9pt;width:1.3pt;height:0;z-index:-251717120;visibility:visible" o:allowincell="f">
            <v:imagedata r:id="rId24" o:title=""/>
          </v:shape>
        </w:pict>
      </w:r>
      <w:r>
        <w:rPr>
          <w:noProof/>
        </w:rPr>
        <w:pict>
          <v:shape id="图片 38" o:spid="_x0000_s1063" type="#_x0000_t75" style="position:absolute;left:0;text-align:left;margin-left:289.65pt;margin-top:271.55pt;width:1.3pt;height:0;z-index:-251716096;visibility:visible" o:allowincell="f">
            <v:imagedata r:id="rId24" o:title=""/>
          </v:shape>
        </w:pict>
      </w:r>
      <w:r>
        <w:rPr>
          <w:noProof/>
        </w:rPr>
        <w:pict>
          <v:shape id="图片 39" o:spid="_x0000_s1064" type="#_x0000_t75" style="position:absolute;left:0;text-align:left;margin-left:289.65pt;margin-top:222.25pt;width:1.3pt;height:0;z-index:-251715072;visibility:visible" o:allowincell="f">
            <v:imagedata r:id="rId24" o:title=""/>
          </v:shape>
        </w:pict>
      </w:r>
      <w:r>
        <w:rPr>
          <w:noProof/>
        </w:rPr>
        <w:pict>
          <v:shape id="图片 40" o:spid="_x0000_s1065" type="#_x0000_t75" style="position:absolute;left:0;text-align:left;margin-left:289.65pt;margin-top:224.9pt;width:1.3pt;height:0;z-index:-251714048;visibility:visible" o:allowincell="f">
            <v:imagedata r:id="rId24" o:title=""/>
          </v:shape>
        </w:pict>
      </w:r>
      <w:r>
        <w:rPr>
          <w:noProof/>
        </w:rPr>
        <w:pict>
          <v:shape id="图片 41" o:spid="_x0000_s1066" type="#_x0000_t75" style="position:absolute;left:0;text-align:left;margin-left:289.65pt;margin-top:244.2pt;width:1.3pt;height:0;z-index:-251713024;visibility:visible" o:allowincell="f">
            <v:imagedata r:id="rId24" o:title=""/>
          </v:shape>
        </w:pict>
      </w:r>
      <w:r>
        <w:rPr>
          <w:noProof/>
        </w:rPr>
        <w:pict>
          <v:shape id="图片 42" o:spid="_x0000_s1067" type="#_x0000_t75" style="position:absolute;left:0;text-align:left;margin-left:289.65pt;margin-top:246.85pt;width:1.3pt;height:0;z-index:-251712000;visibility:visible" o:allowincell="f">
            <v:imagedata r:id="rId24" o:title=""/>
          </v:shape>
        </w:pict>
      </w:r>
      <w:r>
        <w:rPr>
          <w:noProof/>
        </w:rPr>
        <w:pict>
          <v:shape id="图片 43" o:spid="_x0000_s1068" type="#_x0000_t75" style="position:absolute;left:0;text-align:left;margin-left:289.65pt;margin-top:173.5pt;width:1.3pt;height:0;z-index:-251710976;visibility:visible" o:allowincell="f">
            <v:imagedata r:id="rId24" o:title=""/>
          </v:shape>
        </w:pict>
      </w:r>
      <w:r>
        <w:rPr>
          <w:noProof/>
        </w:rPr>
        <w:pict>
          <v:shape id="图片 44" o:spid="_x0000_s1069" type="#_x0000_t75" style="position:absolute;left:0;text-align:left;margin-left:289.65pt;margin-top:176.3pt;width:1.3pt;height:0;z-index:-251709952;visibility:visible" o:allowincell="f">
            <v:imagedata r:id="rId24" o:title=""/>
          </v:shape>
        </w:pict>
      </w:r>
      <w:r>
        <w:rPr>
          <w:noProof/>
        </w:rPr>
        <w:pict>
          <v:shape id="图片 45" o:spid="_x0000_s1070" type="#_x0000_t75" style="position:absolute;left:0;text-align:left;margin-left:289.65pt;margin-top:151.55pt;width:1.3pt;height:0;z-index:-251708928;visibility:visible" o:allowincell="f">
            <v:imagedata r:id="rId24" o:title=""/>
          </v:shape>
        </w:pict>
      </w:r>
      <w:r>
        <w:rPr>
          <w:noProof/>
        </w:rPr>
        <w:pict>
          <v:shape id="图片 46" o:spid="_x0000_s1071" type="#_x0000_t75" style="position:absolute;left:0;text-align:left;margin-left:289.65pt;margin-top:154.2pt;width:1.3pt;height:0;z-index:-251707904;visibility:visible" o:allowincell="f">
            <v:imagedata r:id="rId24" o:title=""/>
          </v:shape>
        </w:pict>
      </w:r>
      <w:r>
        <w:rPr>
          <w:noProof/>
        </w:rPr>
        <w:pict>
          <v:shape id="图片 47" o:spid="_x0000_s1072" type="#_x0000_t75" style="position:absolute;left:0;text-align:left;margin-left:289.65pt;margin-top:102.25pt;width:1.3pt;height:0;z-index:-251706880;visibility:visible" o:allowincell="f">
            <v:imagedata r:id="rId24" o:title=""/>
          </v:shape>
        </w:pict>
      </w:r>
      <w:r>
        <w:rPr>
          <w:noProof/>
        </w:rPr>
        <w:pict>
          <v:shape id="图片 48" o:spid="_x0000_s1073" type="#_x0000_t75" style="position:absolute;left:0;text-align:left;margin-left:289.65pt;margin-top:104.9pt;width:1.3pt;height:0;z-index:-251705856;visibility:visible" o:allowincell="f">
            <v:imagedata r:id="rId24" o:title=""/>
          </v:shape>
        </w:pict>
      </w:r>
      <w:r>
        <w:rPr>
          <w:noProof/>
        </w:rPr>
        <w:pict>
          <v:shape id="图片 49" o:spid="_x0000_s1074" type="#_x0000_t75" style="position:absolute;left:0;text-align:left;margin-left:289.65pt;margin-top:127.55pt;width:1.3pt;height:0;z-index:-251704832;visibility:visible" o:allowincell="f">
            <v:imagedata r:id="rId24" o:title=""/>
          </v:shape>
        </w:pict>
      </w:r>
      <w:r>
        <w:rPr>
          <w:noProof/>
        </w:rPr>
        <w:pict>
          <v:shape id="图片 50" o:spid="_x0000_s1075" type="#_x0000_t75" style="position:absolute;left:0;text-align:left;margin-left:289.65pt;margin-top:130.2pt;width:1.3pt;height:0;z-index:-251703808;visibility:visible" o:allowincell="f">
            <v:imagedata r:id="rId24" o:title=""/>
          </v:shape>
        </w:pict>
      </w:r>
      <w:r>
        <w:rPr>
          <w:noProof/>
        </w:rPr>
        <w:pict>
          <v:shape id="图片 51" o:spid="_x0000_s1076" type="#_x0000_t75" style="position:absolute;left:0;text-align:left;margin-left:269pt;margin-top:53.5pt;width:1.3pt;height:0;z-index:-251702784;visibility:visible" o:allowincell="f">
            <v:imagedata r:id="rId24" o:title=""/>
          </v:shape>
        </w:pict>
      </w:r>
      <w:r>
        <w:rPr>
          <w:noProof/>
        </w:rPr>
        <w:pict>
          <v:shape id="图片 52" o:spid="_x0000_s1077" type="#_x0000_t75" style="position:absolute;left:0;text-align:left;margin-left:269pt;margin-top:56.3pt;width:1.3pt;height:0;z-index:-251701760;visibility:visible" o:allowincell="f">
            <v:imagedata r:id="rId24" o:title=""/>
          </v:shape>
        </w:pict>
      </w:r>
      <w:r>
        <w:rPr>
          <w:noProof/>
        </w:rPr>
        <w:pict>
          <v:shape id="图片 53" o:spid="_x0000_s1078" type="#_x0000_t75" style="position:absolute;left:0;text-align:left;margin-left:143.6pt;margin-top:311.5pt;width:1.7pt;height:0;z-index:-251700736;visibility:visible" o:allowincell="f">
            <v:imagedata r:id="rId28" o:title=""/>
          </v:shape>
        </w:pict>
      </w:r>
      <w:r>
        <w:rPr>
          <w:noProof/>
        </w:rPr>
        <w:pict>
          <v:shape id="图片 54" o:spid="_x0000_s1079" type="#_x0000_t75" style="position:absolute;left:0;text-align:left;margin-left:143.6pt;margin-top:314.3pt;width:1.7pt;height:0;z-index:-251699712;visibility:visible" o:allowincell="f">
            <v:imagedata r:id="rId28" o:title=""/>
          </v:shape>
        </w:pict>
      </w:r>
      <w:r>
        <w:rPr>
          <w:noProof/>
        </w:rPr>
        <w:pict>
          <v:shape id="图片 55" o:spid="_x0000_s1080" type="#_x0000_t75" style="position:absolute;left:0;text-align:left;margin-left:269pt;margin-top:194.9pt;width:1.3pt;height:0;z-index:-251698688;visibility:visible" o:allowincell="f">
            <v:imagedata r:id="rId24" o:title=""/>
          </v:shape>
        </w:pict>
      </w:r>
      <w:r>
        <w:rPr>
          <w:noProof/>
        </w:rPr>
        <w:pict>
          <v:shape id="图片 56" o:spid="_x0000_s1081" type="#_x0000_t75" style="position:absolute;left:0;text-align:left;margin-left:269pt;margin-top:197.5pt;width:1.3pt;height:0;z-index:-251697664;visibility:visible" o:allowincell="f">
            <v:imagedata r:id="rId24" o:title=""/>
          </v:shape>
        </w:pict>
      </w:r>
      <w:r>
        <w:rPr>
          <w:noProof/>
        </w:rPr>
        <w:pict>
          <v:shape id="图片 57" o:spid="_x0000_s1082" type="#_x0000_t75" style="position:absolute;left:0;text-align:left;margin-left:269pt;margin-top:311.5pt;width:1.3pt;height:0;z-index:-251696640;visibility:visible" o:allowincell="f">
            <v:imagedata r:id="rId24" o:title=""/>
          </v:shape>
        </w:pict>
      </w:r>
      <w:r>
        <w:rPr>
          <w:noProof/>
        </w:rPr>
        <w:pict>
          <v:shape id="图片 58" o:spid="_x0000_s1083" type="#_x0000_t75" style="position:absolute;left:0;text-align:left;margin-left:269pt;margin-top:314.3pt;width:1.3pt;height:0;z-index:-251695616;visibility:visible" o:allowincell="f">
            <v:imagedata r:id="rId24" o:title=""/>
          </v:shape>
        </w:pict>
      </w:r>
      <w:r>
        <w:rPr>
          <w:noProof/>
        </w:rPr>
        <w:pict>
          <v:shape id="图片 59" o:spid="_x0000_s1084" type="#_x0000_t75" style="position:absolute;left:0;text-align:left;margin-left:144.3pt;margin-top:194.9pt;width:1.3pt;height:0;z-index:-251694592;visibility:visible" o:allowincell="f">
            <v:imagedata r:id="rId24" o:title=""/>
          </v:shape>
        </w:pict>
      </w:r>
      <w:r>
        <w:rPr>
          <w:noProof/>
        </w:rPr>
        <w:pict>
          <v:shape id="图片 60" o:spid="_x0000_s1085" type="#_x0000_t75" style="position:absolute;left:0;text-align:left;margin-left:144.3pt;margin-top:197.5pt;width:1.3pt;height:0;z-index:-251693568;visibility:visible" o:allowincell="f">
            <v:imagedata r:id="rId24" o:title=""/>
          </v:shape>
        </w:pict>
      </w:r>
      <w:r>
        <w:rPr>
          <w:noProof/>
        </w:rPr>
        <w:pict>
          <v:shape id="图片 61" o:spid="_x0000_s1086" type="#_x0000_t75" style="position:absolute;left:0;text-align:left;margin-left:269pt;margin-top:505.55pt;width:1.3pt;height:0;z-index:-251692544;visibility:visible" o:allowincell="f">
            <v:imagedata r:id="rId24" o:title=""/>
          </v:shape>
        </w:pict>
      </w:r>
      <w:r>
        <w:rPr>
          <w:noProof/>
        </w:rPr>
        <w:pict>
          <v:shape id="图片 62" o:spid="_x0000_s1087" type="#_x0000_t75" style="position:absolute;left:0;text-align:left;margin-left:269pt;margin-top:508.2pt;width:1.3pt;height:0;z-index:-251691520;visibility:visible" o:allowincell="f">
            <v:imagedata r:id="rId24" o:title=""/>
          </v:shape>
        </w:pict>
      </w:r>
      <w:r>
        <w:rPr>
          <w:noProof/>
        </w:rPr>
        <w:pict>
          <v:shape id="图片 63" o:spid="_x0000_s1088" type="#_x0000_t75" style="position:absolute;left:0;text-align:left;margin-left:269pt;margin-top:480.25pt;width:1.3pt;height:0;z-index:-251690496;visibility:visible" o:allowincell="f">
            <v:imagedata r:id="rId24" o:title=""/>
          </v:shape>
        </w:pict>
      </w:r>
      <w:r>
        <w:rPr>
          <w:noProof/>
        </w:rPr>
        <w:pict>
          <v:shape id="图片 64" o:spid="_x0000_s1089" type="#_x0000_t75" style="position:absolute;left:0;text-align:left;margin-left:269pt;margin-top:483.6pt;width:1.3pt;height:0;z-index:-251689472;visibility:visible" o:allowincell="f">
            <v:imagedata r:id="rId24" o:title=""/>
          </v:shape>
        </w:pict>
      </w:r>
      <w:r>
        <w:rPr>
          <w:noProof/>
        </w:rPr>
        <w:pict>
          <v:shape id="图片 65" o:spid="_x0000_s1090" type="#_x0000_t75" style="position:absolute;left:0;text-align:left;margin-left:269pt;margin-top:456.85pt;width:1.3pt;height:0;z-index:-251688448;visibility:visible" o:allowincell="f">
            <v:imagedata r:id="rId24" o:title=""/>
          </v:shape>
        </w:pict>
      </w:r>
      <w:r>
        <w:rPr>
          <w:noProof/>
        </w:rPr>
        <w:pict>
          <v:shape id="图片 66" o:spid="_x0000_s1091" type="#_x0000_t75" style="position:absolute;left:0;text-align:left;margin-left:269pt;margin-top:459.6pt;width:1.3pt;height:0;z-index:-251687424;visibility:visible" o:allowincell="f">
            <v:imagedata r:id="rId24" o:title=""/>
          </v:shape>
        </w:pict>
      </w:r>
      <w:r>
        <w:rPr>
          <w:noProof/>
        </w:rPr>
        <w:pict>
          <v:shape id="图片 67" o:spid="_x0000_s1092" type="#_x0000_t75" style="position:absolute;left:0;text-align:left;margin-left:269pt;margin-top:410.3pt;width:1.3pt;height:0;z-index:-251686400;visibility:visible" o:allowincell="f">
            <v:imagedata r:id="rId24" o:title=""/>
          </v:shape>
        </w:pict>
      </w:r>
      <w:r>
        <w:rPr>
          <w:noProof/>
        </w:rPr>
        <w:pict>
          <v:shape id="图片 68" o:spid="_x0000_s1093" type="#_x0000_t75" style="position:absolute;left:0;text-align:left;margin-left:269pt;margin-top:412.9pt;width:1.3pt;height:0;z-index:-251685376;visibility:visible" o:allowincell="f">
            <v:imagedata r:id="rId24" o:title=""/>
          </v:shape>
        </w:pict>
      </w:r>
      <w:r>
        <w:rPr>
          <w:noProof/>
        </w:rPr>
        <w:pict>
          <v:shape id="图片 69" o:spid="_x0000_s1094" type="#_x0000_t75" style="position:absolute;left:0;text-align:left;margin-left:269pt;margin-top:388.9pt;width:1.3pt;height:0;z-index:-251684352;visibility:visible" o:allowincell="f">
            <v:imagedata r:id="rId24" o:title=""/>
          </v:shape>
        </w:pict>
      </w:r>
      <w:r>
        <w:rPr>
          <w:noProof/>
        </w:rPr>
        <w:pict>
          <v:shape id="图片 70" o:spid="_x0000_s1095" type="#_x0000_t75" style="position:absolute;left:0;text-align:left;margin-left:269pt;margin-top:391.55pt;width:1.3pt;height:0;z-index:-251683328;visibility:visible" o:allowincell="f">
            <v:imagedata r:id="rId24" o:title=""/>
          </v:shape>
        </w:pict>
      </w:r>
      <w:r>
        <w:rPr>
          <w:noProof/>
        </w:rPr>
        <w:pict>
          <v:shape id="图片 71" o:spid="_x0000_s1096" type="#_x0000_t75" style="position:absolute;left:0;text-align:left;margin-left:289.65pt;margin-top:364.2pt;width:1.3pt;height:0;z-index:-251682304;visibility:visible" o:allowincell="f">
            <v:imagedata r:id="rId24" o:title=""/>
          </v:shape>
        </w:pict>
      </w:r>
      <w:r>
        <w:rPr>
          <w:noProof/>
        </w:rPr>
        <w:pict>
          <v:shape id="图片 72" o:spid="_x0000_s1097" type="#_x0000_t75" style="position:absolute;left:0;text-align:left;margin-left:289.65pt;margin-top:366.85pt;width:1.3pt;height:0;z-index:-251681280;visibility:visible" o:allowincell="f">
            <v:imagedata r:id="rId24" o:title=""/>
          </v:shape>
        </w:pict>
      </w:r>
      <w:r>
        <w:rPr>
          <w:noProof/>
        </w:rPr>
        <w:pict>
          <v:shape id="图片 73" o:spid="_x0000_s1098" type="#_x0000_t75" style="position:absolute;left:0;text-align:left;margin-left:144.3pt;margin-top:53.5pt;width:1.3pt;height:0;z-index:-251680256;visibility:visible" o:allowincell="f">
            <v:imagedata r:id="rId24" o:title=""/>
          </v:shape>
        </w:pict>
      </w:r>
      <w:r>
        <w:rPr>
          <w:noProof/>
        </w:rPr>
        <w:pict>
          <v:shape id="图片 74" o:spid="_x0000_s1099" type="#_x0000_t75" style="position:absolute;left:0;text-align:left;margin-left:144.3pt;margin-top:56.3pt;width:1.3pt;height:0;z-index:-251679232;visibility:visible" o:allowincell="f">
            <v:imagedata r:id="rId24" o:title=""/>
          </v:shape>
        </w:pict>
      </w:r>
      <w:r>
        <w:rPr>
          <w:noProof/>
        </w:rPr>
        <w:pict>
          <v:shape id="图片 75" o:spid="_x0000_s1100" type="#_x0000_t75" style="position:absolute;left:0;text-align:left;margin-left:144.3pt;margin-top:102.25pt;width:1.3pt;height:0;z-index:-251678208;visibility:visible" o:allowincell="f">
            <v:imagedata r:id="rId24" o:title=""/>
          </v:shape>
        </w:pict>
      </w:r>
      <w:r>
        <w:rPr>
          <w:noProof/>
        </w:rPr>
        <w:pict>
          <v:shape id="图片 76" o:spid="_x0000_s1101" type="#_x0000_t75" style="position:absolute;left:0;text-align:left;margin-left:144.3pt;margin-top:104.9pt;width:1.3pt;height:0;z-index:-251677184;visibility:visible" o:allowincell="f">
            <v:imagedata r:id="rId24" o:title=""/>
          </v:shape>
        </w:pict>
      </w:r>
      <w:r>
        <w:rPr>
          <w:noProof/>
        </w:rPr>
        <w:pict>
          <v:shape id="图片 77" o:spid="_x0000_s1102" type="#_x0000_t75" style="position:absolute;left:0;text-align:left;margin-left:-52.9pt;margin-top:505.55pt;width:1.3pt;height:0;z-index:-251676160;visibility:visible" o:allowincell="f">
            <v:imagedata r:id="rId24" o:title=""/>
          </v:shape>
        </w:pict>
      </w:r>
      <w:r>
        <w:rPr>
          <w:noProof/>
        </w:rPr>
        <w:pict>
          <v:shape id="图片 78" o:spid="_x0000_s1103" type="#_x0000_t75" style="position:absolute;left:0;text-align:left;margin-left:-52.9pt;margin-top:508.2pt;width:1.3pt;height:0;z-index:-251675136;visibility:visible" o:allowincell="f">
            <v:imagedata r:id="rId24" o:title=""/>
          </v:shape>
        </w:pict>
      </w:r>
      <w:r>
        <w:rPr>
          <w:noProof/>
        </w:rPr>
        <w:pict>
          <v:shape id="图片 79" o:spid="_x0000_s1104" type="#_x0000_t75" style="position:absolute;left:0;text-align:left;margin-left:-52.9pt;margin-top:480.25pt;width:1.3pt;height:0;z-index:-251674112;visibility:visible" o:allowincell="f">
            <v:imagedata r:id="rId24" o:title=""/>
          </v:shape>
        </w:pict>
      </w:r>
      <w:r>
        <w:rPr>
          <w:noProof/>
        </w:rPr>
        <w:pict>
          <v:shape id="图片 80" o:spid="_x0000_s1105" type="#_x0000_t75" style="position:absolute;left:0;text-align:left;margin-left:-52.9pt;margin-top:483.6pt;width:1.3pt;height:0;z-index:-251673088;visibility:visible" o:allowincell="f">
            <v:imagedata r:id="rId24" o:title=""/>
          </v:shape>
        </w:pict>
      </w:r>
      <w:r>
        <w:rPr>
          <w:noProof/>
        </w:rPr>
        <w:pict>
          <v:shape id="图片 81" o:spid="_x0000_s1106" type="#_x0000_t75" style="position:absolute;left:0;text-align:left;margin-left:-52.9pt;margin-top:456.85pt;width:1.3pt;height:0;z-index:-251672064;visibility:visible" o:allowincell="f">
            <v:imagedata r:id="rId24" o:title=""/>
          </v:shape>
        </w:pict>
      </w:r>
      <w:r>
        <w:rPr>
          <w:noProof/>
        </w:rPr>
        <w:pict>
          <v:shape id="图片 82" o:spid="_x0000_s1107" type="#_x0000_t75" style="position:absolute;left:0;text-align:left;margin-left:-52.9pt;margin-top:459.6pt;width:1.3pt;height:0;z-index:-251671040;visibility:visible" o:allowincell="f">
            <v:imagedata r:id="rId24" o:title=""/>
          </v:shape>
        </w:pict>
      </w:r>
      <w:r>
        <w:rPr>
          <w:noProof/>
        </w:rPr>
        <w:pict>
          <v:shape id="图片 83" o:spid="_x0000_s1108" type="#_x0000_t75" style="position:absolute;left:0;text-align:left;margin-left:-52.9pt;margin-top:432.25pt;width:1.3pt;height:0;z-index:-251670016;visibility:visible" o:allowincell="f">
            <v:imagedata r:id="rId24" o:title=""/>
          </v:shape>
        </w:pict>
      </w:r>
      <w:r>
        <w:rPr>
          <w:noProof/>
        </w:rPr>
        <w:pict>
          <v:shape id="图片 84" o:spid="_x0000_s1109" type="#_x0000_t75" style="position:absolute;left:0;text-align:left;margin-left:-52.9pt;margin-top:434.9pt;width:1.3pt;height:0;z-index:-251668992;visibility:visible" o:allowincell="f">
            <v:imagedata r:id="rId24" o:title=""/>
          </v:shape>
        </w:pict>
      </w:r>
      <w:r>
        <w:rPr>
          <w:noProof/>
        </w:rPr>
        <w:pict>
          <v:shape id="图片 85" o:spid="_x0000_s1110" type="#_x0000_t75" style="position:absolute;left:0;text-align:left;margin-left:-52.9pt;margin-top:410.3pt;width:1.3pt;height:0;z-index:-251667968;visibility:visible" o:allowincell="f">
            <v:imagedata r:id="rId24" o:title=""/>
          </v:shape>
        </w:pict>
      </w:r>
      <w:r>
        <w:rPr>
          <w:noProof/>
        </w:rPr>
        <w:pict>
          <v:shape id="图片 86" o:spid="_x0000_s1111" type="#_x0000_t75" style="position:absolute;left:0;text-align:left;margin-left:-52.9pt;margin-top:412.9pt;width:1.3pt;height:0;z-index:-251666944;visibility:visible" o:allowincell="f">
            <v:imagedata r:id="rId24" o:title=""/>
          </v:shape>
        </w:pict>
      </w:r>
      <w:r>
        <w:rPr>
          <w:noProof/>
        </w:rPr>
        <w:pict>
          <v:shape id="图片 87" o:spid="_x0000_s1112" type="#_x0000_t75" style="position:absolute;left:0;text-align:left;margin-left:-52.9pt;margin-top:388.9pt;width:1.3pt;height:0;z-index:-251665920;visibility:visible" o:allowincell="f">
            <v:imagedata r:id="rId24" o:title=""/>
          </v:shape>
        </w:pict>
      </w:r>
      <w:r>
        <w:rPr>
          <w:noProof/>
        </w:rPr>
        <w:pict>
          <v:shape id="图片 88" o:spid="_x0000_s1113" type="#_x0000_t75" style="position:absolute;left:0;text-align:left;margin-left:-52.9pt;margin-top:391.55pt;width:1.3pt;height:0;z-index:-251664896;visibility:visible" o:allowincell="f">
            <v:imagedata r:id="rId24" o:title=""/>
          </v:shape>
        </w:pict>
      </w:r>
      <w:r>
        <w:rPr>
          <w:noProof/>
        </w:rPr>
        <w:pict>
          <v:shape id="图片 89" o:spid="_x0000_s1114" type="#_x0000_t75" style="position:absolute;left:0;text-align:left;margin-left:-52.9pt;margin-top:364.2pt;width:1.3pt;height:0;z-index:-251663872;visibility:visible" o:allowincell="f">
            <v:imagedata r:id="rId24" o:title=""/>
          </v:shape>
        </w:pict>
      </w:r>
      <w:r>
        <w:rPr>
          <w:noProof/>
        </w:rPr>
        <w:pict>
          <v:shape id="图片 90" o:spid="_x0000_s1115" type="#_x0000_t75" style="position:absolute;left:0;text-align:left;margin-left:-52.9pt;margin-top:366.85pt;width:1.3pt;height:0;z-index:-251662848;visibility:visible" o:allowincell="f">
            <v:imagedata r:id="rId24" o:title=""/>
          </v:shape>
        </w:pict>
      </w:r>
      <w:r>
        <w:rPr>
          <w:noProof/>
        </w:rPr>
        <w:pict>
          <v:shape id="图片 91" o:spid="_x0000_s1116" type="#_x0000_t75" style="position:absolute;left:0;text-align:left;margin-left:-52.9pt;margin-top:340.2pt;width:1.3pt;height:0;z-index:-251661824;visibility:visible" o:allowincell="f">
            <v:imagedata r:id="rId24" o:title=""/>
          </v:shape>
        </w:pict>
      </w:r>
      <w:r>
        <w:rPr>
          <w:noProof/>
        </w:rPr>
        <w:pict>
          <v:shape id="图片 92" o:spid="_x0000_s1117" type="#_x0000_t75" style="position:absolute;left:0;text-align:left;margin-left:-52.9pt;margin-top:342.85pt;width:1.3pt;height:0;z-index:-251660800;visibility:visible" o:allowincell="f">
            <v:imagedata r:id="rId24" o:title=""/>
          </v:shape>
        </w:pict>
      </w:r>
      <w:r>
        <w:rPr>
          <w:noProof/>
        </w:rPr>
        <w:pict>
          <v:shape id="图片 93" o:spid="_x0000_s1118" type="#_x0000_t75" style="position:absolute;left:0;text-align:left;margin-left:-52.9pt;margin-top:315.6pt;width:1.3pt;height:0;z-index:-251659776;visibility:visible" o:allowincell="f">
            <v:imagedata r:id="rId24" o:title=""/>
          </v:shape>
        </w:pict>
      </w:r>
      <w:r>
        <w:rPr>
          <w:noProof/>
        </w:rPr>
        <w:pict>
          <v:shape id="图片 94" o:spid="_x0000_s1119" type="#_x0000_t75" style="position:absolute;left:0;text-align:left;margin-left:-52.9pt;margin-top:318.25pt;width:1.3pt;height:0;z-index:-251658752;visibility:visible" o:allowincell="f">
            <v:imagedata r:id="rId24" o:title=""/>
          </v:shape>
        </w:pict>
      </w:r>
      <w:r>
        <w:rPr>
          <w:noProof/>
        </w:rPr>
        <w:pict>
          <v:shape id="图片 95" o:spid="_x0000_s1120" type="#_x0000_t75" style="position:absolute;left:0;text-align:left;margin-left:-52.9pt;margin-top:293.5pt;width:1.3pt;height:0;z-index:-251657728;visibility:visible" o:allowincell="f">
            <v:imagedata r:id="rId24" o:title=""/>
          </v:shape>
        </w:pict>
      </w:r>
      <w:r>
        <w:rPr>
          <w:noProof/>
        </w:rPr>
        <w:pict>
          <v:shape id="图片 96" o:spid="_x0000_s1121" type="#_x0000_t75" style="position:absolute;left:0;text-align:left;margin-left:-52.9pt;margin-top:296.3pt;width:1.3pt;height:0;z-index:-251656704;visibility:visible" o:allowincell="f">
            <v:imagedata r:id="rId24" o:title=""/>
          </v:shape>
        </w:pict>
      </w:r>
      <w:r>
        <w:rPr>
          <w:noProof/>
        </w:rPr>
        <w:pict>
          <v:shape id="图片 97" o:spid="_x0000_s1122" type="#_x0000_t75" style="position:absolute;left:0;text-align:left;margin-left:-52.9pt;margin-top:268.9pt;width:1.3pt;height:0;z-index:-251655680;visibility:visible" o:allowincell="f">
            <v:imagedata r:id="rId24" o:title=""/>
          </v:shape>
        </w:pict>
      </w:r>
      <w:r>
        <w:rPr>
          <w:noProof/>
        </w:rPr>
        <w:pict>
          <v:shape id="图片 98" o:spid="_x0000_s1123" type="#_x0000_t75" style="position:absolute;left:0;text-align:left;margin-left:-52.9pt;margin-top:271.55pt;width:1.3pt;height:0;z-index:-251654656;visibility:visible" o:allowincell="f">
            <v:imagedata r:id="rId24" o:title=""/>
          </v:shape>
        </w:pict>
      </w:r>
      <w:r>
        <w:rPr>
          <w:noProof/>
        </w:rPr>
        <w:pict>
          <v:shape id="图片 99" o:spid="_x0000_s1124" type="#_x0000_t75" style="position:absolute;left:0;text-align:left;margin-left:-52.9pt;margin-top:246.85pt;width:1.3pt;height:0;z-index:-251653632;visibility:visible" o:allowincell="f">
            <v:imagedata r:id="rId24" o:title=""/>
          </v:shape>
        </w:pict>
      </w:r>
      <w:r>
        <w:rPr>
          <w:noProof/>
        </w:rPr>
        <w:pict>
          <v:shape id="图片 100" o:spid="_x0000_s1125" type="#_x0000_t75" style="position:absolute;left:0;text-align:left;margin-left:-52.9pt;margin-top:249.6pt;width:1.3pt;height:0;z-index:-251652608;visibility:visible" o:allowincell="f">
            <v:imagedata r:id="rId24" o:title=""/>
          </v:shape>
        </w:pict>
      </w:r>
      <w:r>
        <w:rPr>
          <w:noProof/>
        </w:rPr>
        <w:pict>
          <v:shape id="图片 101" o:spid="_x0000_s1126" type="#_x0000_t75" style="position:absolute;left:0;text-align:left;margin-left:-52.9pt;margin-top:222.25pt;width:1.3pt;height:0;z-index:-251651584;visibility:visible" o:allowincell="f">
            <v:imagedata r:id="rId24" o:title=""/>
          </v:shape>
        </w:pict>
      </w:r>
      <w:r>
        <w:rPr>
          <w:noProof/>
        </w:rPr>
        <w:pict>
          <v:shape id="图片 102" o:spid="_x0000_s1127" type="#_x0000_t75" style="position:absolute;left:0;text-align:left;margin-left:-52.9pt;margin-top:224.9pt;width:1.3pt;height:0;z-index:-251650560;visibility:visible" o:allowincell="f">
            <v:imagedata r:id="rId24" o:title=""/>
          </v:shape>
        </w:pict>
      </w:r>
      <w:r>
        <w:rPr>
          <w:noProof/>
        </w:rPr>
        <w:pict>
          <v:shape id="图片 103" o:spid="_x0000_s1128" type="#_x0000_t75" style="position:absolute;left:0;text-align:left;margin-left:-52.9pt;margin-top:198.85pt;width:1.3pt;height:0;z-index:-251649536;visibility:visible" o:allowincell="f">
            <v:imagedata r:id="rId24" o:title=""/>
          </v:shape>
        </w:pict>
      </w:r>
      <w:r>
        <w:rPr>
          <w:noProof/>
        </w:rPr>
        <w:pict>
          <v:shape id="图片 104" o:spid="_x0000_s1129" type="#_x0000_t75" style="position:absolute;left:0;text-align:left;margin-left:-52.9pt;margin-top:201.6pt;width:1.3pt;height:0;z-index:-251648512;visibility:visible" o:allowincell="f">
            <v:imagedata r:id="rId24" o:title=""/>
          </v:shape>
        </w:pict>
      </w:r>
      <w:r>
        <w:rPr>
          <w:noProof/>
        </w:rPr>
        <w:pict>
          <v:shape id="图片 105" o:spid="_x0000_s1130" type="#_x0000_t75" style="position:absolute;left:0;text-align:left;margin-left:-52.9pt;margin-top:174.25pt;width:1.3pt;height:0;z-index:-251647488;visibility:visible" o:allowincell="f">
            <v:imagedata r:id="rId24" o:title=""/>
          </v:shape>
        </w:pict>
      </w:r>
      <w:r>
        <w:rPr>
          <w:noProof/>
        </w:rPr>
        <w:pict>
          <v:shape id="图片 106" o:spid="_x0000_s1131" type="#_x0000_t75" style="position:absolute;left:0;text-align:left;margin-left:-52.9pt;margin-top:176.9pt;width:1.3pt;height:0;z-index:-251646464;visibility:visible" o:allowincell="f">
            <v:imagedata r:id="rId24" o:title=""/>
          </v:shape>
        </w:pict>
      </w:r>
      <w:r>
        <w:rPr>
          <w:noProof/>
        </w:rPr>
        <w:pict>
          <v:shape id="图片 107" o:spid="_x0000_s1132" type="#_x0000_t75" style="position:absolute;left:0;text-align:left;margin-left:59.6pt;margin-top:222.25pt;width:1.7pt;height:0;z-index:-251645440;visibility:visible" o:allowincell="f">
            <v:imagedata r:id="rId28" o:title=""/>
          </v:shape>
        </w:pict>
      </w:r>
      <w:r>
        <w:rPr>
          <w:noProof/>
        </w:rPr>
        <w:pict>
          <v:shape id="图片 108" o:spid="_x0000_s1133" type="#_x0000_t75" style="position:absolute;left:0;text-align:left;margin-left:59.6pt;margin-top:224.9pt;width:1.7pt;height:0;z-index:-251644416;visibility:visible" o:allowincell="f">
            <v:imagedata r:id="rId28" o:title=""/>
          </v:shape>
        </w:pict>
      </w:r>
      <w:r>
        <w:rPr>
          <w:noProof/>
        </w:rPr>
        <w:pict>
          <v:shape id="图片 109" o:spid="_x0000_s1134" type="#_x0000_t75" style="position:absolute;left:0;text-align:left;margin-left:59.6pt;margin-top:246.85pt;width:1.7pt;height:0;z-index:-251643392;visibility:visible" o:allowincell="f">
            <v:imagedata r:id="rId28" o:title=""/>
          </v:shape>
        </w:pict>
      </w:r>
      <w:r>
        <w:rPr>
          <w:noProof/>
        </w:rPr>
        <w:pict>
          <v:shape id="图片 110" o:spid="_x0000_s1135" type="#_x0000_t75" style="position:absolute;left:0;text-align:left;margin-left:59.6pt;margin-top:249.6pt;width:1.7pt;height:0;z-index:-251642368;visibility:visible" o:allowincell="f">
            <v:imagedata r:id="rId28" o:title=""/>
          </v:shape>
        </w:pict>
      </w:r>
      <w:r>
        <w:rPr>
          <w:noProof/>
        </w:rPr>
        <w:pict>
          <v:shape id="图片 111" o:spid="_x0000_s1136" type="#_x0000_t75" style="position:absolute;left:0;text-align:left;margin-left:59.6pt;margin-top:268.9pt;width:1.7pt;height:0;z-index:-251641344;visibility:visible" o:allowincell="f">
            <v:imagedata r:id="rId28" o:title=""/>
          </v:shape>
        </w:pict>
      </w:r>
      <w:r>
        <w:rPr>
          <w:noProof/>
        </w:rPr>
        <w:pict>
          <v:shape id="图片 112" o:spid="_x0000_s1137" type="#_x0000_t75" style="position:absolute;left:0;text-align:left;margin-left:59.6pt;margin-top:271.55pt;width:1.7pt;height:0;z-index:-251640320;visibility:visible" o:allowincell="f">
            <v:imagedata r:id="rId28" o:title=""/>
          </v:shape>
        </w:pict>
      </w:r>
      <w:r>
        <w:rPr>
          <w:noProof/>
        </w:rPr>
        <w:pict>
          <v:shape id="图片 113" o:spid="_x0000_s1138" type="#_x0000_t75" style="position:absolute;left:0;text-align:left;margin-left:59.6pt;margin-top:293.5pt;width:1.7pt;height:0;z-index:-251639296;visibility:visible" o:allowincell="f">
            <v:imagedata r:id="rId28" o:title=""/>
          </v:shape>
        </w:pict>
      </w:r>
      <w:r>
        <w:rPr>
          <w:noProof/>
        </w:rPr>
        <w:pict>
          <v:shape id="图片 114" o:spid="_x0000_s1139" type="#_x0000_t75" style="position:absolute;left:0;text-align:left;margin-left:59.6pt;margin-top:296.3pt;width:1.7pt;height:0;z-index:-251638272;visibility:visible" o:allowincell="f">
            <v:imagedata r:id="rId28" o:title=""/>
          </v:shape>
        </w:pict>
      </w:r>
      <w:r>
        <w:rPr>
          <w:noProof/>
        </w:rPr>
        <w:pict>
          <v:shape id="图片 115" o:spid="_x0000_s1140" type="#_x0000_t75" style="position:absolute;left:0;text-align:left;margin-left:59.6pt;margin-top:315.6pt;width:1.7pt;height:0;z-index:-251637248;visibility:visible" o:allowincell="f">
            <v:imagedata r:id="rId28" o:title=""/>
          </v:shape>
        </w:pict>
      </w:r>
      <w:r>
        <w:rPr>
          <w:noProof/>
        </w:rPr>
        <w:pict>
          <v:shape id="图片 116" o:spid="_x0000_s1141" type="#_x0000_t75" style="position:absolute;left:0;text-align:left;margin-left:59.6pt;margin-top:318.25pt;width:1.7pt;height:0;z-index:-251636224;visibility:visible" o:allowincell="f">
            <v:imagedata r:id="rId28" o:title=""/>
          </v:shape>
        </w:pict>
      </w:r>
      <w:r>
        <w:rPr>
          <w:noProof/>
        </w:rPr>
        <w:pict>
          <v:shape id="图片 117" o:spid="_x0000_s1142" type="#_x0000_t75" style="position:absolute;left:0;text-align:left;margin-left:59.6pt;margin-top:340.2pt;width:1.7pt;height:0;z-index:-251635200;visibility:visible" o:allowincell="f">
            <v:imagedata r:id="rId28" o:title=""/>
          </v:shape>
        </w:pict>
      </w:r>
      <w:r>
        <w:rPr>
          <w:noProof/>
        </w:rPr>
        <w:pict>
          <v:shape id="图片 118" o:spid="_x0000_s1143" type="#_x0000_t75" style="position:absolute;left:0;text-align:left;margin-left:59.6pt;margin-top:342.85pt;width:1.7pt;height:0;z-index:-251634176;visibility:visible" o:allowincell="f">
            <v:imagedata r:id="rId28" o:title=""/>
          </v:shape>
        </w:pict>
      </w:r>
      <w:r>
        <w:rPr>
          <w:noProof/>
        </w:rPr>
        <w:pict>
          <v:shape id="图片 119" o:spid="_x0000_s1144" type="#_x0000_t75" style="position:absolute;left:0;text-align:left;margin-left:59.6pt;margin-top:366.85pt;width:1.7pt;height:0;z-index:-251633152;visibility:visible" o:allowincell="f">
            <v:imagedata r:id="rId28" o:title=""/>
          </v:shape>
        </w:pict>
      </w:r>
      <w:r>
        <w:rPr>
          <w:noProof/>
        </w:rPr>
        <w:pict>
          <v:shape id="图片 120" o:spid="_x0000_s1145" type="#_x0000_t75" style="position:absolute;left:0;text-align:left;margin-left:59.6pt;margin-top:391.55pt;width:1.7pt;height:0;z-index:-251632128;visibility:visible" o:allowincell="f">
            <v:imagedata r:id="rId28" o:title=""/>
          </v:shape>
        </w:pict>
      </w:r>
      <w:r>
        <w:rPr>
          <w:noProof/>
        </w:rPr>
        <w:pict>
          <v:shape id="图片 121" o:spid="_x0000_s1146" type="#_x0000_t75" style="position:absolute;left:0;text-align:left;margin-left:59.6pt;margin-top:410.3pt;width:1.7pt;height:0;z-index:-251631104;visibility:visible" o:allowincell="f">
            <v:imagedata r:id="rId28" o:title=""/>
          </v:shape>
        </w:pict>
      </w:r>
      <w:r>
        <w:rPr>
          <w:noProof/>
        </w:rPr>
        <w:pict>
          <v:shape id="图片 122" o:spid="_x0000_s1147" type="#_x0000_t75" style="position:absolute;left:0;text-align:left;margin-left:59.6pt;margin-top:412.9pt;width:1.7pt;height:0;z-index:-251630080;visibility:visible" o:allowincell="f">
            <v:imagedata r:id="rId28" o:title=""/>
          </v:shape>
        </w:pict>
      </w:r>
      <w:r>
        <w:rPr>
          <w:noProof/>
        </w:rPr>
        <w:pict>
          <v:shape id="图片 123" o:spid="_x0000_s1148" type="#_x0000_t75" style="position:absolute;left:0;text-align:left;margin-left:59.6pt;margin-top:432.25pt;width:1.7pt;height:0;z-index:-251629056;visibility:visible" o:allowincell="f">
            <v:imagedata r:id="rId28" o:title=""/>
          </v:shape>
        </w:pict>
      </w:r>
      <w:r>
        <w:rPr>
          <w:noProof/>
        </w:rPr>
        <w:pict>
          <v:shape id="图片 124" o:spid="_x0000_s1149" type="#_x0000_t75" style="position:absolute;left:0;text-align:left;margin-left:59.6pt;margin-top:434.9pt;width:1.7pt;height:0;z-index:-251628032;visibility:visible" o:allowincell="f">
            <v:imagedata r:id="rId28" o:title=""/>
          </v:shape>
        </w:pict>
      </w:r>
      <w:r>
        <w:rPr>
          <w:noProof/>
        </w:rPr>
        <w:pict>
          <v:shape id="图片 125" o:spid="_x0000_s1150" type="#_x0000_t75" style="position:absolute;left:0;text-align:left;margin-left:59.6pt;margin-top:456.85pt;width:1.7pt;height:0;z-index:-251627008;visibility:visible" o:allowincell="f">
            <v:imagedata r:id="rId28" o:title=""/>
          </v:shape>
        </w:pict>
      </w:r>
      <w:r>
        <w:rPr>
          <w:noProof/>
        </w:rPr>
        <w:pict>
          <v:shape id="图片 126" o:spid="_x0000_s1151" type="#_x0000_t75" style="position:absolute;left:0;text-align:left;margin-left:59.6pt;margin-top:459.6pt;width:1.7pt;height:0;z-index:-251625984;visibility:visible" o:allowincell="f">
            <v:imagedata r:id="rId28" o:title=""/>
          </v:shape>
        </w:pict>
      </w:r>
      <w:r>
        <w:rPr>
          <w:noProof/>
        </w:rPr>
        <w:pict>
          <v:shape id="图片 127" o:spid="_x0000_s1152" type="#_x0000_t75" style="position:absolute;left:0;text-align:left;margin-left:59.6pt;margin-top:480.25pt;width:1.7pt;height:0;z-index:-251624960;visibility:visible" o:allowincell="f">
            <v:imagedata r:id="rId28" o:title=""/>
          </v:shape>
        </w:pict>
      </w:r>
      <w:r>
        <w:rPr>
          <w:noProof/>
        </w:rPr>
        <w:pict>
          <v:shape id="图片 128" o:spid="_x0000_s1153" type="#_x0000_t75" style="position:absolute;left:0;text-align:left;margin-left:59.6pt;margin-top:483.6pt;width:1.7pt;height:0;z-index:-251623936;visibility:visible" o:allowincell="f">
            <v:imagedata r:id="rId28" o:title=""/>
          </v:shape>
        </w:pict>
      </w:r>
      <w:r>
        <w:rPr>
          <w:noProof/>
        </w:rPr>
        <w:pict>
          <v:shape id="图片 129" o:spid="_x0000_s1154" type="#_x0000_t75" style="position:absolute;left:0;text-align:left;margin-left:59.6pt;margin-top:505.55pt;width:1.7pt;height:0;z-index:-251622912;visibility:visible" o:allowincell="f">
            <v:imagedata r:id="rId28" o:title=""/>
          </v:shape>
        </w:pict>
      </w:r>
      <w:r>
        <w:rPr>
          <w:noProof/>
        </w:rPr>
        <w:pict>
          <v:shape id="图片 130" o:spid="_x0000_s1155" type="#_x0000_t75" style="position:absolute;left:0;text-align:left;margin-left:59.6pt;margin-top:508.2pt;width:1.7pt;height:0;z-index:-251621888;visibility:visible" o:allowincell="f">
            <v:imagedata r:id="rId28" o:title=""/>
          </v:shape>
        </w:pict>
      </w:r>
      <w:r>
        <w:rPr>
          <w:noProof/>
        </w:rPr>
        <w:pict>
          <v:shape id="图片 131" o:spid="_x0000_s1156" type="#_x0000_t75" style="position:absolute;left:0;text-align:left;margin-left:144.3pt;margin-top:505.55pt;width:1.3pt;height:0;z-index:-251620864;visibility:visible" o:allowincell="f">
            <v:imagedata r:id="rId24" o:title=""/>
          </v:shape>
        </w:pict>
      </w:r>
      <w:r>
        <w:rPr>
          <w:noProof/>
        </w:rPr>
        <w:pict>
          <v:shape id="图片 132" o:spid="_x0000_s1157" type="#_x0000_t75" style="position:absolute;left:0;text-align:left;margin-left:144.3pt;margin-top:508.2pt;width:1.3pt;height:0;z-index:-251619840;visibility:visible" o:allowincell="f">
            <v:imagedata r:id="rId24" o:title=""/>
          </v:shape>
        </w:pict>
      </w:r>
      <w:r>
        <w:rPr>
          <w:noProof/>
        </w:rPr>
        <w:pict>
          <v:shape id="图片 133" o:spid="_x0000_s1158" type="#_x0000_t75" style="position:absolute;left:0;text-align:left;margin-left:144.3pt;margin-top:480.25pt;width:1.3pt;height:0;z-index:-251618816;visibility:visible" o:allowincell="f">
            <v:imagedata r:id="rId24" o:title=""/>
          </v:shape>
        </w:pict>
      </w:r>
      <w:r>
        <w:rPr>
          <w:noProof/>
        </w:rPr>
        <w:pict>
          <v:shape id="图片 134" o:spid="_x0000_s1159" type="#_x0000_t75" style="position:absolute;left:0;text-align:left;margin-left:144.3pt;margin-top:483.6pt;width:1.3pt;height:0;z-index:-251617792;visibility:visible" o:allowincell="f">
            <v:imagedata r:id="rId24" o:title=""/>
          </v:shape>
        </w:pict>
      </w:r>
      <w:r>
        <w:rPr>
          <w:noProof/>
        </w:rPr>
        <w:pict>
          <v:shape id="图片 135" o:spid="_x0000_s1160" type="#_x0000_t75" style="position:absolute;left:0;text-align:left;margin-left:144.3pt;margin-top:456.85pt;width:1.3pt;height:0;z-index:-251616768;visibility:visible" o:allowincell="f">
            <v:imagedata r:id="rId24" o:title=""/>
          </v:shape>
        </w:pict>
      </w:r>
      <w:r>
        <w:rPr>
          <w:noProof/>
        </w:rPr>
        <w:pict>
          <v:shape id="图片 136" o:spid="_x0000_s1161" type="#_x0000_t75" style="position:absolute;left:0;text-align:left;margin-left:144.3pt;margin-top:459.6pt;width:1.3pt;height:0;z-index:-251615744;visibility:visible" o:allowincell="f">
            <v:imagedata r:id="rId24" o:title=""/>
          </v:shape>
        </w:pict>
      </w:r>
      <w:r>
        <w:rPr>
          <w:noProof/>
        </w:rPr>
        <w:pict>
          <v:shape id="图片 137" o:spid="_x0000_s1162" type="#_x0000_t75" style="position:absolute;left:0;text-align:left;margin-left:144.3pt;margin-top:410.3pt;width:1.3pt;height:0;z-index:-251614720;visibility:visible" o:allowincell="f">
            <v:imagedata r:id="rId24" o:title=""/>
          </v:shape>
        </w:pict>
      </w:r>
      <w:r>
        <w:rPr>
          <w:noProof/>
        </w:rPr>
        <w:pict>
          <v:shape id="图片 138" o:spid="_x0000_s1163" type="#_x0000_t75" style="position:absolute;left:0;text-align:left;margin-left:144.3pt;margin-top:412.9pt;width:1.3pt;height:0;z-index:-251613696;visibility:visible" o:allowincell="f">
            <v:imagedata r:id="rId24" o:title=""/>
          </v:shape>
        </w:pict>
      </w:r>
      <w:r>
        <w:rPr>
          <w:noProof/>
        </w:rPr>
        <w:pict>
          <v:shape id="图片 139" o:spid="_x0000_s1164" type="#_x0000_t75" style="position:absolute;left:0;text-align:left;margin-left:144.3pt;margin-top:388.9pt;width:1.3pt;height:0;z-index:-251612672;visibility:visible" o:allowincell="f">
            <v:imagedata r:id="rId24" o:title=""/>
          </v:shape>
        </w:pict>
      </w:r>
      <w:r>
        <w:rPr>
          <w:noProof/>
        </w:rPr>
        <w:pict>
          <v:shape id="图片 140" o:spid="_x0000_s1165" type="#_x0000_t75" style="position:absolute;left:0;text-align:left;margin-left:144.3pt;margin-top:391.55pt;width:1.3pt;height:0;z-index:-251611648;visibility:visible" o:allowincell="f">
            <v:imagedata r:id="rId24" o:title=""/>
          </v:shape>
        </w:pict>
      </w:r>
      <w:r>
        <w:rPr>
          <w:noProof/>
        </w:rPr>
        <w:pict>
          <v:shape id="图片 141" o:spid="_x0000_s1166" type="#_x0000_t75" style="position:absolute;left:0;text-align:left;margin-left:144.3pt;margin-top:364.2pt;width:1.3pt;height:0;z-index:-251610624;visibility:visible" o:allowincell="f">
            <v:imagedata r:id="rId24" o:title=""/>
          </v:shape>
        </w:pict>
      </w:r>
      <w:r>
        <w:rPr>
          <w:noProof/>
        </w:rPr>
        <w:pict>
          <v:shape id="图片 142" o:spid="_x0000_s1167" type="#_x0000_t75" style="position:absolute;left:0;text-align:left;margin-left:144.3pt;margin-top:366.85pt;width:1.3pt;height:0;z-index:-251609600;visibility:visible" o:allowincell="f">
            <v:imagedata r:id="rId24" o:title=""/>
          </v:shape>
        </w:pict>
      </w:r>
      <w:r>
        <w:rPr>
          <w:noProof/>
        </w:rPr>
        <w:pict>
          <v:shape id="图片 143" o:spid="_x0000_s1168" type="#_x0000_t75" style="position:absolute;left:0;text-align:left;margin-left:144.3pt;margin-top:340.2pt;width:1.3pt;height:0;z-index:-251608576;visibility:visible" o:allowincell="f">
            <v:imagedata r:id="rId24" o:title=""/>
          </v:shape>
        </w:pict>
      </w:r>
      <w:r>
        <w:rPr>
          <w:noProof/>
        </w:rPr>
        <w:pict>
          <v:shape id="图片 144" o:spid="_x0000_s1169" type="#_x0000_t75" style="position:absolute;left:0;text-align:left;margin-left:144.3pt;margin-top:342.85pt;width:1.3pt;height:0;z-index:-251607552;visibility:visible" o:allowincell="f">
            <v:imagedata r:id="rId24" o:title=""/>
          </v:shape>
        </w:pict>
      </w:r>
      <w:r>
        <w:rPr>
          <w:noProof/>
        </w:rPr>
        <w:pict>
          <v:shape id="图片 145" o:spid="_x0000_s1170" type="#_x0000_t75" style="position:absolute;left:0;text-align:left;margin-left:144.3pt;margin-top:293.5pt;width:1.3pt;height:0;z-index:-251606528;visibility:visible" o:allowincell="f">
            <v:imagedata r:id="rId24" o:title=""/>
          </v:shape>
        </w:pict>
      </w:r>
      <w:r>
        <w:rPr>
          <w:noProof/>
        </w:rPr>
        <w:pict>
          <v:shape id="图片 146" o:spid="_x0000_s1171" type="#_x0000_t75" style="position:absolute;left:0;text-align:left;margin-left:144.3pt;margin-top:296.3pt;width:1.3pt;height:0;z-index:-251605504;visibility:visible" o:allowincell="f">
            <v:imagedata r:id="rId24" o:title=""/>
          </v:shape>
        </w:pict>
      </w:r>
      <w:r>
        <w:rPr>
          <w:noProof/>
        </w:rPr>
        <w:pict>
          <v:shape id="图片 147" o:spid="_x0000_s1172" type="#_x0000_t75" style="position:absolute;left:0;text-align:left;margin-left:144.3pt;margin-top:268.9pt;width:1.3pt;height:0;z-index:-251604480;visibility:visible" o:allowincell="f">
            <v:imagedata r:id="rId24" o:title=""/>
          </v:shape>
        </w:pict>
      </w:r>
      <w:r>
        <w:rPr>
          <w:noProof/>
        </w:rPr>
        <w:pict>
          <v:shape id="图片 148" o:spid="_x0000_s1173" type="#_x0000_t75" style="position:absolute;left:0;text-align:left;margin-left:144.3pt;margin-top:271.55pt;width:1.3pt;height:0;z-index:-251603456;visibility:visible" o:allowincell="f">
            <v:imagedata r:id="rId24" o:title=""/>
          </v:shape>
        </w:pict>
      </w:r>
      <w:r>
        <w:rPr>
          <w:noProof/>
        </w:rPr>
        <w:pict>
          <v:shape id="图片 149" o:spid="_x0000_s1174" type="#_x0000_t75" style="position:absolute;left:0;text-align:left;margin-left:144.3pt;margin-top:244.2pt;width:1.3pt;height:0;z-index:-251602432;visibility:visible" o:allowincell="f">
            <v:imagedata r:id="rId24" o:title=""/>
          </v:shape>
        </w:pict>
      </w:r>
      <w:r>
        <w:rPr>
          <w:noProof/>
        </w:rPr>
        <w:pict>
          <v:shape id="图片 150" o:spid="_x0000_s1175" type="#_x0000_t75" style="position:absolute;left:0;text-align:left;margin-left:144.3pt;margin-top:246.85pt;width:1.3pt;height:0;z-index:-251601408;visibility:visible" o:allowincell="f">
            <v:imagedata r:id="rId24" o:title=""/>
          </v:shape>
        </w:pict>
      </w:r>
      <w:r>
        <w:rPr>
          <w:noProof/>
        </w:rPr>
        <w:pict>
          <v:shape id="图片 151" o:spid="_x0000_s1176" type="#_x0000_t75" style="position:absolute;left:0;text-align:left;margin-left:144.3pt;margin-top:222.25pt;width:1.3pt;height:0;z-index:-251600384;visibility:visible" o:allowincell="f">
            <v:imagedata r:id="rId24" o:title=""/>
          </v:shape>
        </w:pict>
      </w:r>
      <w:r>
        <w:rPr>
          <w:noProof/>
        </w:rPr>
        <w:pict>
          <v:shape id="图片 152" o:spid="_x0000_s1177" type="#_x0000_t75" style="position:absolute;left:0;text-align:left;margin-left:144.3pt;margin-top:224.9pt;width:1.3pt;height:0;z-index:-251599360;visibility:visible" o:allowincell="f">
            <v:imagedata r:id="rId24" o:title=""/>
          </v:shape>
        </w:pict>
      </w:r>
      <w:r>
        <w:rPr>
          <w:noProof/>
        </w:rPr>
        <w:pict>
          <v:shape id="图片 153" o:spid="_x0000_s1178" type="#_x0000_t75" style="position:absolute;left:0;text-align:left;margin-left:59.6pt;margin-top:198.85pt;width:1.7pt;height:0;z-index:-251598336;visibility:visible" o:allowincell="f">
            <v:imagedata r:id="rId28" o:title=""/>
          </v:shape>
        </w:pict>
      </w:r>
      <w:r>
        <w:rPr>
          <w:noProof/>
        </w:rPr>
        <w:pict>
          <v:shape id="图片 154" o:spid="_x0000_s1179" type="#_x0000_t75" style="position:absolute;left:0;text-align:left;margin-left:59.6pt;margin-top:201.6pt;width:1.7pt;height:0;z-index:-251597312;visibility:visible" o:allowincell="f">
            <v:imagedata r:id="rId28" o:title=""/>
          </v:shape>
        </w:pict>
      </w:r>
      <w:r>
        <w:rPr>
          <w:noProof/>
        </w:rPr>
        <w:pict>
          <v:shape id="图片 155" o:spid="_x0000_s1180" type="#_x0000_t75" style="position:absolute;left:0;text-align:left;margin-left:59.6pt;margin-top:174.25pt;width:1.7pt;height:0;z-index:-251596288;visibility:visible" o:allowincell="f">
            <v:imagedata r:id="rId28" o:title=""/>
          </v:shape>
        </w:pict>
      </w:r>
      <w:r>
        <w:rPr>
          <w:noProof/>
        </w:rPr>
        <w:pict>
          <v:shape id="图片 156" o:spid="_x0000_s1181" type="#_x0000_t75" style="position:absolute;left:0;text-align:left;margin-left:59.6pt;margin-top:176.9pt;width:1.7pt;height:0;z-index:-251595264;visibility:visible" o:allowincell="f">
            <v:imagedata r:id="rId28" o:title=""/>
          </v:shape>
        </w:pict>
      </w:r>
      <w:r>
        <w:rPr>
          <w:noProof/>
        </w:rPr>
        <w:pict>
          <v:shape id="图片 157" o:spid="_x0000_s1182" type="#_x0000_t75" style="position:absolute;left:0;text-align:left;margin-left:144.3pt;margin-top:173.5pt;width:1.3pt;height:0;z-index:-251594240;visibility:visible" o:allowincell="f">
            <v:imagedata r:id="rId24" o:title=""/>
          </v:shape>
        </w:pict>
      </w:r>
      <w:r>
        <w:rPr>
          <w:noProof/>
        </w:rPr>
        <w:pict>
          <v:shape id="图片 158" o:spid="_x0000_s1183" type="#_x0000_t75" style="position:absolute;left:0;text-align:left;margin-left:144.3pt;margin-top:176.3pt;width:1.3pt;height:0;z-index:-251593216;visibility:visible" o:allowincell="f">
            <v:imagedata r:id="rId24" o:title=""/>
          </v:shape>
        </w:pict>
      </w:r>
      <w:r>
        <w:rPr>
          <w:noProof/>
        </w:rPr>
        <w:pict>
          <v:shape id="图片 159" o:spid="_x0000_s1184" type="#_x0000_t75" style="position:absolute;left:0;text-align:left;margin-left:144.3pt;margin-top:151.55pt;width:1.3pt;height:0;z-index:-251592192;visibility:visible" o:allowincell="f">
            <v:imagedata r:id="rId24" o:title=""/>
          </v:shape>
        </w:pict>
      </w:r>
      <w:r>
        <w:rPr>
          <w:noProof/>
        </w:rPr>
        <w:pict>
          <v:shape id="图片 160" o:spid="_x0000_s1185" type="#_x0000_t75" style="position:absolute;left:0;text-align:left;margin-left:144.3pt;margin-top:154.2pt;width:1.3pt;height:0;z-index:-251591168;visibility:visible" o:allowincell="f">
            <v:imagedata r:id="rId24" o:title=""/>
          </v:shape>
        </w:pict>
      </w:r>
      <w:r>
        <w:rPr>
          <w:noProof/>
        </w:rPr>
        <w:pict>
          <v:shape id="图片 161" o:spid="_x0000_s1186" type="#_x0000_t75" style="position:absolute;left:0;text-align:left;margin-left:144.3pt;margin-top:127.55pt;width:1.3pt;height:0;z-index:-251590144;visibility:visible" o:allowincell="f">
            <v:imagedata r:id="rId24" o:title=""/>
          </v:shape>
        </w:pict>
      </w:r>
      <w:r>
        <w:rPr>
          <w:noProof/>
        </w:rPr>
        <w:pict>
          <v:shape id="图片 162" o:spid="_x0000_s1187" type="#_x0000_t75" style="position:absolute;left:0;text-align:left;margin-left:144.3pt;margin-top:130.2pt;width:1.3pt;height:0;z-index:-251589120;visibility:visible" o:allowincell="f">
            <v:imagedata r:id="rId24" o:title=""/>
          </v:shape>
        </w:pict>
      </w:r>
      <w:r>
        <w:rPr>
          <w:noProof/>
        </w:rPr>
        <w:pict>
          <v:shape id="图片 163" o:spid="_x0000_s1188" type="#_x0000_t75" style="position:absolute;left:0;text-align:left;margin-left:59.6pt;margin-top:127.55pt;width:1.7pt;height:0;z-index:-251588096;visibility:visible" o:allowincell="f">
            <v:imagedata r:id="rId28" o:title=""/>
          </v:shape>
        </w:pict>
      </w:r>
      <w:r>
        <w:rPr>
          <w:noProof/>
        </w:rPr>
        <w:pict>
          <v:shape id="图片 164" o:spid="_x0000_s1189" type="#_x0000_t75" style="position:absolute;left:0;text-align:left;margin-left:59.6pt;margin-top:130.2pt;width:1.7pt;height:0;z-index:-251587072;visibility:visible" o:allowincell="f">
            <v:imagedata r:id="rId28" o:title=""/>
          </v:shape>
        </w:pict>
      </w:r>
      <w:r>
        <w:rPr>
          <w:noProof/>
        </w:rPr>
        <w:pict>
          <v:shape id="图片 165" o:spid="_x0000_s1190" type="#_x0000_t75" style="position:absolute;left:0;text-align:left;margin-left:59.6pt;margin-top:52.2pt;width:1.7pt;height:0;z-index:-251586048;visibility:visible" o:allowincell="f">
            <v:imagedata r:id="rId28" o:title=""/>
          </v:shape>
        </w:pict>
      </w:r>
      <w:r>
        <w:rPr>
          <w:noProof/>
        </w:rPr>
        <w:pict>
          <v:shape id="图片 166" o:spid="_x0000_s1191" type="#_x0000_t75" style="position:absolute;left:0;text-align:left;margin-left:59.6pt;margin-top:54.25pt;width:1.7pt;height:0;z-index:-251585024;visibility:visible" o:allowincell="f">
            <v:imagedata r:id="rId28" o:title=""/>
          </v:shape>
        </w:pict>
      </w:r>
      <w:r>
        <w:rPr>
          <w:noProof/>
        </w:rPr>
        <w:pict>
          <v:shape id="图片 167" o:spid="_x0000_s1192" type="#_x0000_t75" style="position:absolute;left:0;text-align:left;margin-left:59.6pt;margin-top:32.3pt;width:1.7pt;height:0;z-index:-251584000;visibility:visible" o:allowincell="f">
            <v:imagedata r:id="rId28" o:title=""/>
          </v:shape>
        </w:pict>
      </w:r>
      <w:r>
        <w:rPr>
          <w:noProof/>
        </w:rPr>
        <w:pict>
          <v:shape id="图片 168" o:spid="_x0000_s1193" type="#_x0000_t75" style="position:absolute;left:0;text-align:left;margin-left:59.6pt;margin-top:34.9pt;width:1.7pt;height:0;z-index:-251582976;visibility:visible" o:allowincell="f">
            <v:imagedata r:id="rId2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3.4 </w:t>
      </w:r>
      <w:r>
        <w:rPr>
          <w:rFonts w:ascii="宋体" w:hAnsi="宋体" w:cs="宋体" w:hint="eastAsia"/>
          <w:sz w:val="28"/>
          <w:szCs w:val="28"/>
        </w:rPr>
        <w:t>贴带器的操作及调节如图十八所示：</w:t>
      </w:r>
    </w:p>
    <w:p w:rsidR="00074398" w:rsidRDefault="00074398">
      <w:pPr>
        <w:spacing w:line="271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、首先，将新</w:t>
      </w:r>
      <w:r>
        <w:rPr>
          <w:rFonts w:ascii="Times New Roman" w:hAnsi="Times New Roman" w:cs="Times New Roman"/>
          <w:sz w:val="28"/>
          <w:szCs w:val="28"/>
        </w:rPr>
        <w:t xml:space="preserve"> OPP </w:t>
      </w:r>
      <w:r>
        <w:rPr>
          <w:rFonts w:ascii="宋体" w:hAnsi="宋体" w:cs="宋体" w:hint="eastAsia"/>
          <w:sz w:val="28"/>
          <w:szCs w:val="28"/>
        </w:rPr>
        <w:t>胶带卷放入芯轴上，如图所示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宋体" w:hAnsi="宋体" w:cs="宋体" w:hint="eastAsia"/>
          <w:sz w:val="28"/>
          <w:szCs w:val="28"/>
        </w:rPr>
        <w:t>第二，拉出胶带，</w:t>
      </w:r>
    </w:p>
    <w:p w:rsidR="00074398" w:rsidRDefault="00074398">
      <w:pPr>
        <w:spacing w:line="27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绕过滚筒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再沿线绕过滚筒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宋体" w:hAnsi="宋体" w:cs="宋体" w:hint="eastAsia"/>
          <w:sz w:val="28"/>
          <w:szCs w:val="28"/>
        </w:rPr>
        <w:t>，第三，绕过铜滚筒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宋体" w:hAnsi="宋体" w:cs="宋体" w:hint="eastAsia"/>
          <w:sz w:val="28"/>
          <w:szCs w:val="28"/>
        </w:rPr>
        <w:t>最后将胶带穿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过胶带座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从滚筒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穿出，如下图所示。在整个过程中一定要注意，</w:t>
      </w:r>
    </w:p>
    <w:p w:rsidR="00074398" w:rsidRDefault="00074398">
      <w:pPr>
        <w:spacing w:line="29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胶带的粘性面一定要朝外。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69" o:spid="_x0000_s1194" type="#_x0000_t75" style="position:absolute;left:0;text-align:left;margin-left:69.3pt;margin-top:6.35pt;width:339.95pt;height:271.9pt;z-index:-251581952;visibility:visible" o:allowincell="f">
            <v:imagedata r:id="rId30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83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图十八</w:t>
      </w:r>
    </w:p>
    <w:p w:rsidR="00074398" w:rsidRDefault="00074398">
      <w:pPr>
        <w:spacing w:line="14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2080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、胶带穿线图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如图十九所示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70" o:spid="_x0000_s1195" type="#_x0000_t75" style="position:absolute;left:0;text-align:left;margin-left:175.05pt;margin-top:463.3pt;width:261.35pt;height:266.05pt;z-index:-251580928;visibility:visible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02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3580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图十九</w:t>
      </w:r>
    </w:p>
    <w:p w:rsidR="00074398" w:rsidRDefault="00074398">
      <w:pPr>
        <w:spacing w:line="17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、胶带位置调整如图二十所示：</w:t>
      </w:r>
    </w:p>
    <w:p w:rsidR="00074398" w:rsidRDefault="00074398">
      <w:pPr>
        <w:spacing w:line="31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560"/>
        <w:jc w:val="lef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如果胶带不在箱子的中心线上，，请参照下图进行调整：松开螺母</w:t>
      </w:r>
    </w:p>
    <w:p w:rsidR="00074398" w:rsidRDefault="00074398">
      <w:pPr>
        <w:spacing w:line="240" w:lineRule="atLeast"/>
        <w:ind w:left="560"/>
        <w:jc w:val="lef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ind w:left="560"/>
        <w:jc w:val="lef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，然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后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用一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字头螺丝刀调整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心轴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，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从而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可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以调整胶带位置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71" o:spid="_x0000_s1196" type="#_x0000_t75" style="position:absolute;left:0;text-align:left;margin-left:0;margin-top:14.7pt;width:411.95pt;height:223.9pt;z-index:-251579904;visibility:visible" o:allowincell="f">
            <v:imagedata r:id="rId32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58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图二十</w:t>
      </w:r>
    </w:p>
    <w:p w:rsidR="00074398" w:rsidRDefault="00074398">
      <w:pPr>
        <w:spacing w:line="306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、胶带张力调整如图二十一所示：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172" o:spid="_x0000_s1197" type="#_x0000_t75" style="position:absolute;left:0;text-align:left;margin-left:53.45pt;margin-top:2.25pt;width:306.2pt;height:210.75pt;z-index:-251567616;visibility:visible" o:allowincell="f">
            <v:imagedata r:id="rId33" o:title=""/>
          </v:shape>
        </w:pict>
      </w:r>
      <w:r>
        <w:rPr>
          <w:rFonts w:ascii="宋体" w:hAnsi="宋体" w:cs="宋体"/>
          <w:sz w:val="28"/>
          <w:szCs w:val="28"/>
        </w:rPr>
        <w:t xml:space="preserve">   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图二十一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>旋转旋钮，可以使胶带卷转速适中，并调松开螺母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M8,</w:t>
      </w:r>
      <w:r>
        <w:rPr>
          <w:rFonts w:ascii="宋体" w:hAnsi="宋体" w:cs="宋体" w:hint="eastAsia"/>
          <w:sz w:val="28"/>
          <w:szCs w:val="28"/>
        </w:rPr>
        <w:t>调整螺</w:t>
      </w:r>
      <w:r>
        <w:rPr>
          <w:rFonts w:ascii="Times New Roman" w:hAnsi="Times New Roman" w:cs="Times New Roman"/>
          <w:sz w:val="28"/>
          <w:szCs w:val="28"/>
        </w:rPr>
        <w:t xml:space="preserve">M8*50 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的前后位置，改变摆杆长拉簧的弹力，从而控制胶带张力的大小。顺时针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旋转旋钮，胶带张力变大，反之变小；螺钉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M8*50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向前调整，胶带张力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变大，反之变小。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3" w:lineRule="exact"/>
        <w:rPr>
          <w:rFonts w:ascii="Times New Roman" w:hAnsi="Times New Roman" w:cs="Times New Roman"/>
          <w:sz w:val="28"/>
          <w:szCs w:val="28"/>
        </w:rPr>
      </w:pPr>
      <w:bookmarkStart w:id="4" w:name="page22"/>
      <w:bookmarkEnd w:id="4"/>
    </w:p>
    <w:p w:rsidR="00074398" w:rsidRDefault="00074398">
      <w:pPr>
        <w:spacing w:line="240" w:lineRule="atLeast"/>
        <w:jc w:val="center"/>
        <w:rPr>
          <w:rFonts w:ascii="宋体" w:cs="Times New Roman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封箱贴带异常排除说明</w:t>
      </w:r>
    </w:p>
    <w:tbl>
      <w:tblPr>
        <w:tblpPr w:leftFromText="180" w:rightFromText="180" w:vertAnchor="text" w:horzAnchor="page" w:tblpX="2061" w:tblpY="639"/>
        <w:tblOverlap w:val="never"/>
        <w:tblW w:w="78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10"/>
        <w:gridCol w:w="2430"/>
        <w:gridCol w:w="2430"/>
        <w:gridCol w:w="2430"/>
      </w:tblGrid>
      <w:tr w:rsidR="00074398" w:rsidRPr="000B5830">
        <w:trPr>
          <w:trHeight w:val="400"/>
        </w:trPr>
        <w:tc>
          <w:tcPr>
            <w:tcW w:w="7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32"/>
                <w:szCs w:val="32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折盖封口机的故障及排除方法</w:t>
            </w:r>
          </w:p>
        </w:tc>
      </w:tr>
      <w:tr w:rsidR="00074398" w:rsidRPr="000B5830">
        <w:trPr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编号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故障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可能的原因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排除方法</w:t>
            </w:r>
          </w:p>
        </w:tc>
      </w:tr>
      <w:tr w:rsidR="00074398" w:rsidRPr="000B5830">
        <w:trPr>
          <w:trHeight w:val="68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胶带不能被切断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刀片不够锋利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刀尖被粘合剂堵塞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更换刀片</w:t>
            </w: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/</w:t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清洗刀片</w:t>
            </w:r>
          </w:p>
        </w:tc>
      </w:tr>
      <w:tr w:rsidR="00074398" w:rsidRPr="000B5830">
        <w:trPr>
          <w:trHeight w:val="8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胶带切断后有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拖尾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刀片不够锋利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刀座上有塞块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拉伸弹簧太松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检查刀座上的螺丝是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否太松，必要的话将其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润滑</w:t>
            </w:r>
          </w:p>
        </w:tc>
      </w:tr>
      <w:tr w:rsidR="00074398" w:rsidRPr="000B5830">
        <w:trPr>
          <w:trHeight w:val="8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胶带不能完全粘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合箱子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主弹簧太松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滚筒轴上沉积了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粘胶不能正常工作</w:t>
            </w:r>
          </w:p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胶带不合格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拉紧主弹簧将这些滚筒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轴润滑</w:t>
            </w:r>
          </w:p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更换胶带</w:t>
            </w:r>
          </w:p>
        </w:tc>
      </w:tr>
      <w:tr w:rsidR="00074398" w:rsidRPr="000B5830">
        <w:trPr>
          <w:trHeight w:val="8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箱子在中途被卡住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胶带轮调整螺母太紧了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箱子高度调整得不合理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主动弹簧太紧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放松胶带轮调整螺母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重新调整高度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松开主弹簧</w:t>
            </w:r>
          </w:p>
        </w:tc>
      </w:tr>
      <w:tr w:rsidR="00074398" w:rsidRPr="000B5830">
        <w:trPr>
          <w:trHeight w:val="5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封口过程中胶带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断开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刀片伸出太长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将刀片位置降低</w:t>
            </w:r>
          </w:p>
        </w:tc>
      </w:tr>
      <w:tr w:rsidR="00074398" w:rsidRPr="000B5830">
        <w:trPr>
          <w:trHeight w:val="5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胶带经常出轨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导辊施于箱子上的压力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不平均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重新调整导辊间的距离</w:t>
            </w:r>
          </w:p>
        </w:tc>
      </w:tr>
      <w:tr w:rsidR="00074398" w:rsidRPr="000B5830">
        <w:trPr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胶带不在中心线上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止逆轮坏了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更换止逆轮</w:t>
            </w:r>
          </w:p>
        </w:tc>
      </w:tr>
      <w:tr w:rsidR="00074398" w:rsidRPr="000B5830">
        <w:trPr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封口过程中有异音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轴承座上有灰尘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清理灰尘并将其润滑</w:t>
            </w:r>
          </w:p>
        </w:tc>
      </w:tr>
      <w:tr w:rsidR="00074398" w:rsidRPr="000B5830">
        <w:trPr>
          <w:trHeight w:val="8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封口前纸板箱突出</w:t>
            </w: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,</w:t>
            </w: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封口后边缘有折褶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各皮带的速度不一致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当箱子被推进机器时，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箱子不位于正确位置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各皮带速度保持一致</w:t>
            </w:r>
            <w:r w:rsidRPr="000B5830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将箱子置于正确位置</w:t>
            </w:r>
          </w:p>
        </w:tc>
      </w:tr>
      <w:tr w:rsidR="00074398" w:rsidRPr="000B5830">
        <w:trPr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胶带封口后表面有褶皱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胶带张力过大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398" w:rsidRPr="000B5830" w:rsidRDefault="0007439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B5830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将胶带张力调小</w:t>
            </w:r>
          </w:p>
        </w:tc>
      </w:tr>
    </w:tbl>
    <w:p w:rsidR="00074398" w:rsidRDefault="00074398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ind w:left="3500"/>
        <w:rPr>
          <w:rFonts w:ascii="宋体" w:cs="Times New Roman"/>
          <w:sz w:val="28"/>
          <w:szCs w:val="28"/>
        </w:rPr>
        <w:sectPr w:rsidR="00074398">
          <w:pgSz w:w="11900" w:h="16840"/>
          <w:pgMar w:top="1440" w:right="1440" w:bottom="1440" w:left="1440" w:header="850" w:footer="964" w:gutter="0"/>
          <w:cols w:space="720"/>
          <w:docGrid w:linePitch="360"/>
        </w:sectPr>
      </w:pPr>
    </w:p>
    <w:p w:rsidR="00074398" w:rsidRDefault="00074398">
      <w:pPr>
        <w:spacing w:line="240" w:lineRule="atLeast"/>
        <w:rPr>
          <w:rFonts w:ascii="宋体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>
        <w:rPr>
          <w:rFonts w:ascii="宋体" w:hAnsi="宋体" w:cs="宋体" w:hint="eastAsia"/>
          <w:b/>
          <w:bCs/>
          <w:sz w:val="28"/>
          <w:szCs w:val="28"/>
        </w:rPr>
        <w:t>爆炸图</w:t>
      </w:r>
    </w:p>
    <w:p w:rsidR="00074398" w:rsidRDefault="00074398">
      <w:pPr>
        <w:spacing w:line="249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tabs>
          <w:tab w:val="left" w:pos="1940"/>
        </w:tabs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>
        <w:rPr>
          <w:rFonts w:ascii="宋体" w:hAnsi="宋体" w:cs="宋体" w:hint="eastAsia"/>
          <w:sz w:val="28"/>
          <w:szCs w:val="28"/>
        </w:rPr>
        <w:t>储料部分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如图二十三、表一所示：</w: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73" o:spid="_x0000_s1198" type="#_x0000_t75" style="position:absolute;left:0;text-align:left;margin-left:338.65pt;margin-top:247.5pt;width:0;height:1.3pt;z-index:-251578880;visibility:visible" o:allowincell="f">
            <v:imagedata r:id="rId34" o:title=""/>
          </v:shape>
        </w:pict>
      </w:r>
      <w:r>
        <w:rPr>
          <w:noProof/>
        </w:rPr>
        <w:pict>
          <v:shape id="图片 174" o:spid="_x0000_s1199" type="#_x0000_t75" style="position:absolute;left:0;text-align:left;margin-left:326.05pt;margin-top:301.5pt;width:0;height:1.3pt;z-index:-251577856;visibility:visible" o:allowincell="f">
            <v:imagedata r:id="rId34" o:title=""/>
          </v:shape>
        </w:pict>
      </w:r>
      <w:r>
        <w:rPr>
          <w:noProof/>
        </w:rPr>
        <w:pict>
          <v:shape id="图片 175" o:spid="_x0000_s1200" type="#_x0000_t75" style="position:absolute;left:0;text-align:left;margin-left:330.6pt;margin-top:399.4pt;width:0;height:1.3pt;z-index:-251576832;visibility:visible" o:allowincell="f">
            <v:imagedata r:id="rId34" o:title=""/>
          </v:shape>
        </w:pict>
      </w:r>
      <w:r>
        <w:rPr>
          <w:noProof/>
        </w:rPr>
        <w:pict>
          <v:shape id="图片 176" o:spid="_x0000_s1201" type="#_x0000_t75" style="position:absolute;left:0;text-align:left;margin-left:368.05pt;margin-top:497.45pt;width:0;height:1.3pt;z-index:-251575808;visibility:visible" o:allowincell="f">
            <v:imagedata r:id="rId34" o:title=""/>
          </v:shape>
        </w:pict>
      </w:r>
      <w:r>
        <w:rPr>
          <w:noProof/>
        </w:rPr>
        <w:pict>
          <v:shape id="图片 177" o:spid="_x0000_s1202" type="#_x0000_t75" style="position:absolute;left:0;text-align:left;margin-left:295.3pt;margin-top:515.45pt;width:0;height:1.3pt;z-index:-251574784;visibility:visible" o:allowincell="f">
            <v:imagedata r:id="rId34" o:title=""/>
          </v:shape>
        </w:pict>
      </w:r>
      <w:r>
        <w:rPr>
          <w:noProof/>
        </w:rPr>
        <w:pict>
          <v:shape id="图片 178" o:spid="_x0000_s1203" type="#_x0000_t75" style="position:absolute;left:0;text-align:left;margin-left:85.65pt;margin-top:31.8pt;width:291.9pt;height:569.95pt;z-index:-251573760;visibility:visible" o:allowincell="f">
            <v:imagedata r:id="rId35" o:title=""/>
          </v:shape>
        </w:pict>
      </w: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14" w:lineRule="exac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图二十三</w:t>
      </w: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表一</w:t>
      </w: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9"/>
        <w:gridCol w:w="2905"/>
        <w:gridCol w:w="1847"/>
        <w:gridCol w:w="1198"/>
        <w:gridCol w:w="2497"/>
      </w:tblGrid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序号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部件号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数量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备注</w:t>
            </w: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调节手轮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FL15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带座轴承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链轮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储料右挡板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推料块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9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储料左挡板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10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LM20UU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直线轴承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内配挡圈</w:t>
            </w: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11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HPK4009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直线轴承座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12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13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储料支架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14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链条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15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链轮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16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储料支板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17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升降封板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18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支座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19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升降后封板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20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丝杆下座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21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22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23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升降上封板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24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活动支架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26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27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28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压板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29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压板支架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30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支撑杆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31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32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调节块座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配调节手柄</w:t>
            </w: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33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调节块座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34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锥形调节块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35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36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锁紧手把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37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上盖板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38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储料连块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配直线轴承、挡圈</w:t>
            </w: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39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40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导杆座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41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前封板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42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链条盖板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43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HPK4039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封板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44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45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储料连块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46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连接块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47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上封版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48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支架支板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789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49</w:t>
            </w:r>
          </w:p>
        </w:tc>
        <w:tc>
          <w:tcPr>
            <w:tcW w:w="2905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HPK4045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</w:t>
            </w:r>
          </w:p>
        </w:tc>
        <w:tc>
          <w:tcPr>
            <w:tcW w:w="119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49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</w:tbl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4.2 </w:t>
      </w:r>
      <w:r>
        <w:rPr>
          <w:rFonts w:ascii="宋体" w:hAnsi="宋体" w:cs="宋体" w:hint="eastAsia"/>
          <w:sz w:val="28"/>
          <w:szCs w:val="28"/>
        </w:rPr>
        <w:t>机体部分如图二十四、表二</w:t>
      </w: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179" o:spid="_x0000_s1204" type="#_x0000_t75" style="position:absolute;left:0;text-align:left;margin-left:27pt;margin-top:1.4pt;width:386.35pt;height:621.3pt;z-index:-251572736;visibility:visible" o:allowincell="f">
            <v:imagedata r:id="rId36" o:title=""/>
          </v:shape>
        </w:pict>
      </w: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39" w:lineRule="auto"/>
        <w:jc w:val="center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图二十四</w:t>
      </w:r>
    </w:p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表二</w:t>
      </w: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7"/>
        <w:gridCol w:w="1847"/>
        <w:gridCol w:w="1847"/>
        <w:gridCol w:w="1128"/>
        <w:gridCol w:w="2567"/>
      </w:tblGrid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序号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部件号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数量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备注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气缸连杆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DSC50*250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吸料推板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推板轴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鱼眼接头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推箱座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缓冲器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HPK40109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缓冲器座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感应片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直线轴承座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配直线轴承、挡圈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感应开关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调节导板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调节丝杆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导杆套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手轮座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吸盘座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吸盘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电磁阀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HPK40119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吸盘撑杆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撑杆连板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导线套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导线套座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防护罩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吸盘座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调节手轮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带座轴承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调节丝杆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HPK40129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导杆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32B200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DCS40B030-S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齿条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撑杆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配轴承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后折盖爪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带座轴承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齿轮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HPK40139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连接板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主推杆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推杆连板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辅助推杆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输送带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上盖板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调节块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皮带轮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配轴承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传动轴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HPK40149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撑杆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主动轴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连轴套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电机安装板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电机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齿轮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丝杆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撑杆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HPK40159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后封板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左封板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机架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空气过滤器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电控箱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电控箱门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推板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撑杆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气缸连杆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侧板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HPK40169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带座轴承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HPK40170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气缸座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DCS32B80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鱼眼接头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HPK40171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拨杆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HPK40172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右封板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HPK40173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转角封板</w:t>
            </w:r>
          </w:p>
        </w:tc>
        <w:tc>
          <w:tcPr>
            <w:tcW w:w="1128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074398" w:rsidRPr="000B5830" w:rsidRDefault="00074398" w:rsidP="000B5830">
            <w:pPr>
              <w:spacing w:line="239" w:lineRule="auto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</w:tbl>
    <w:p w:rsidR="00074398" w:rsidRDefault="00074398">
      <w:pPr>
        <w:spacing w:line="239" w:lineRule="auto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4.3 </w:t>
      </w:r>
      <w:r>
        <w:rPr>
          <w:rFonts w:ascii="宋体" w:hAnsi="宋体" w:cs="宋体" w:hint="eastAsia"/>
          <w:sz w:val="28"/>
          <w:szCs w:val="28"/>
        </w:rPr>
        <w:t>贴带部分如图二十五、表三所示</w: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图片 180" o:spid="_x0000_s1205" type="#_x0000_t75" style="position:absolute;left:0;text-align:left;margin-left:36.5pt;margin-top:.65pt;width:411.65pt;height:610.75pt;z-index:-251571712;visibility:visible" o:allowincell="f">
            <v:imagedata r:id="rId37" o:title=""/>
          </v:shape>
        </w:pic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图二十五</w:t>
      </w: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074398" w:rsidRDefault="00074398">
      <w:pPr>
        <w:spacing w:line="240" w:lineRule="atLeast"/>
        <w:rPr>
          <w:rFonts w:ascii="Times New Roman" w:hAnsi="Times New Roman" w:cs="Times New Roman"/>
          <w:sz w:val="28"/>
          <w:szCs w:val="28"/>
        </w:rPr>
        <w:sectPr w:rsidR="00074398">
          <w:pgSz w:w="11900" w:h="16840"/>
          <w:pgMar w:top="1440" w:right="1440" w:bottom="1440" w:left="1440" w:header="850" w:footer="964" w:gutter="0"/>
          <w:cols w:space="720"/>
          <w:docGrid w:linePitch="360"/>
        </w:sectPr>
      </w:pPr>
    </w:p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表三</w:t>
      </w: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7"/>
        <w:gridCol w:w="1847"/>
        <w:gridCol w:w="1847"/>
        <w:gridCol w:w="1847"/>
        <w:gridCol w:w="1848"/>
      </w:tblGrid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序号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部件号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数量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备注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支架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rPr>
          <w:trHeight w:val="323"/>
        </w:trPr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DCS32B030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气缸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齿条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轴承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齿轮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齿轮轴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折盖爪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封板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卡座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HPK40209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卡座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连杆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侧板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调节杆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固定座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HPK40219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拉簧、螺钉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毛刷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连杆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拉杆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连杆</w:t>
            </w: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拉簧座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HPK40229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胶辊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固定板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胶带轴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胶带轴套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rPr>
          <w:trHeight w:val="239"/>
        </w:trPr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张紧块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配压簧</w:t>
            </w: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39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rPr>
          <w:trHeight w:val="343"/>
        </w:trPr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HPK40239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挡片座轴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刀片挡片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刀片座轴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刀片座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HPK40243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刀片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47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HPK40244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刀片座</w:t>
            </w: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48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拉簧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49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HPK40245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挡块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  <w:tr w:rsidR="00074398" w:rsidRPr="000B5830"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50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HPK40246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 w:hint="eastAsia"/>
                <w:sz w:val="20"/>
                <w:szCs w:val="20"/>
              </w:rPr>
              <w:t>侧板</w:t>
            </w:r>
            <w:r w:rsidRPr="000B5830">
              <w:rPr>
                <w:rFonts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847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  <w:r w:rsidRPr="000B5830">
              <w:rPr>
                <w:rFonts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074398" w:rsidRPr="000B5830" w:rsidRDefault="00074398" w:rsidP="000B5830">
            <w:pPr>
              <w:spacing w:line="240" w:lineRule="atLeast"/>
              <w:jc w:val="center"/>
              <w:rPr>
                <w:rFonts w:ascii="宋体" w:cs="Times New Roman"/>
                <w:sz w:val="20"/>
                <w:szCs w:val="20"/>
              </w:rPr>
            </w:pPr>
          </w:p>
        </w:tc>
      </w:tr>
    </w:tbl>
    <w:p w:rsidR="00074398" w:rsidRDefault="00074398">
      <w:pPr>
        <w:spacing w:line="240" w:lineRule="atLeast"/>
        <w:rPr>
          <w:rFonts w:ascii="宋体" w:cs="Times New Roman"/>
          <w:sz w:val="28"/>
          <w:szCs w:val="28"/>
        </w:rPr>
      </w:pPr>
    </w:p>
    <w:p w:rsidR="00074398" w:rsidRDefault="00074398">
      <w:pPr>
        <w:rPr>
          <w:rFonts w:ascii="宋体" w:cs="Times New Roman"/>
          <w:sz w:val="32"/>
          <w:szCs w:val="32"/>
          <w:u w:val="single"/>
        </w:rPr>
      </w:pPr>
    </w:p>
    <w:sectPr w:rsidR="00074398" w:rsidSect="00DC10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398" w:rsidRDefault="00074398" w:rsidP="00DC102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74398" w:rsidRDefault="00074398" w:rsidP="00DC102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omanS">
    <w:altName w:val="Courier New"/>
    <w:panose1 w:val="020004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398" w:rsidRDefault="00074398">
    <w:pPr>
      <w:pStyle w:val="Footer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398" w:rsidRDefault="00074398">
    <w:pPr>
      <w:pStyle w:val="Footer"/>
      <w:tabs>
        <w:tab w:val="clear" w:pos="4153"/>
        <w:tab w:val="center" w:pos="4510"/>
      </w:tabs>
      <w:jc w:val="both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074398" w:rsidRDefault="00074398">
                <w:pPr>
                  <w:snapToGrid w:val="0"/>
                  <w:rPr>
                    <w:rFonts w:cs="Times New Roman"/>
                    <w:sz w:val="18"/>
                    <w:szCs w:val="18"/>
                  </w:rPr>
                </w:pPr>
                <w:fldSimple w:instr=" PAGE  \* MERGEFORMAT ">
                  <w:r w:rsidRPr="00B508FF">
                    <w:rPr>
                      <w:noProof/>
                      <w:sz w:val="18"/>
                      <w:szCs w:val="18"/>
                    </w:rPr>
                    <w:t>3</w:t>
                  </w:r>
                </w:fldSimple>
              </w:p>
            </w:txbxContent>
          </v:textbox>
          <w10:wrap anchorx="margin"/>
        </v:shape>
      </w:pict>
    </w:r>
    <w:r>
      <w:rPr>
        <w:rFonts w:cs="Times New Roman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398" w:rsidRDefault="00074398" w:rsidP="00DC102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74398" w:rsidRDefault="00074398" w:rsidP="00DC102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4.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58FAE52D"/>
    <w:multiLevelType w:val="singleLevel"/>
    <w:tmpl w:val="58FAE52D"/>
    <w:lvl w:ilvl="0">
      <w:start w:val="1"/>
      <w:numFmt w:val="upperLetter"/>
      <w:suff w:val="nothing"/>
      <w:lvlText w:val="%1、"/>
      <w:lvlJc w:val="left"/>
    </w:lvl>
  </w:abstractNum>
  <w:abstractNum w:abstractNumId="3">
    <w:nsid w:val="58FAE58E"/>
    <w:multiLevelType w:val="singleLevel"/>
    <w:tmpl w:val="58FAE58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02F"/>
    <w:rsid w:val="00074398"/>
    <w:rsid w:val="000B5830"/>
    <w:rsid w:val="004175A0"/>
    <w:rsid w:val="00B508FF"/>
    <w:rsid w:val="00DC102F"/>
    <w:rsid w:val="0B5E0006"/>
    <w:rsid w:val="10DD0FCD"/>
    <w:rsid w:val="151B2777"/>
    <w:rsid w:val="1C081D2D"/>
    <w:rsid w:val="216A0F54"/>
    <w:rsid w:val="2B2F3006"/>
    <w:rsid w:val="30BD3CD7"/>
    <w:rsid w:val="3165048A"/>
    <w:rsid w:val="34584B37"/>
    <w:rsid w:val="36192C0E"/>
    <w:rsid w:val="41E57313"/>
    <w:rsid w:val="4551635E"/>
    <w:rsid w:val="45B52E5E"/>
    <w:rsid w:val="4DFA320C"/>
    <w:rsid w:val="55A16209"/>
    <w:rsid w:val="58C56040"/>
    <w:rsid w:val="68432075"/>
    <w:rsid w:val="68F37A90"/>
    <w:rsid w:val="7C2F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02F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C1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54E9E"/>
    <w:rPr>
      <w:rFonts w:cs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DC102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54E9E"/>
    <w:rPr>
      <w:rFonts w:cs="Calibri"/>
      <w:sz w:val="18"/>
      <w:szCs w:val="18"/>
    </w:rPr>
  </w:style>
  <w:style w:type="table" w:styleId="TableGrid">
    <w:name w:val="Table Grid"/>
    <w:basedOn w:val="TableNormal"/>
    <w:uiPriority w:val="99"/>
    <w:rsid w:val="00DC102F"/>
    <w:pPr>
      <w:widowControl w:val="0"/>
      <w:jc w:val="both"/>
    </w:pPr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26</Pages>
  <Words>1368</Words>
  <Characters>7802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cp:lastPrinted>2018-11-16T01:38:00Z</cp:lastPrinted>
  <dcterms:created xsi:type="dcterms:W3CDTF">2014-10-29T12:08:00Z</dcterms:created>
  <dcterms:modified xsi:type="dcterms:W3CDTF">2018-11-16T01:40:00Z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